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4A44" w:rsidRDefault="00052041" w:rsidP="007A51E4">
      <w:pPr>
        <w:pStyle w:val="Heading1"/>
      </w:pPr>
      <w:bookmarkStart w:id="0" w:name="_GoBack"/>
      <w:bookmarkEnd w:id="0"/>
      <w:r>
        <w:t xml:space="preserve">Pictorial </w:t>
      </w:r>
      <w:r w:rsidR="000E4A44">
        <w:t xml:space="preserve">Physical </w:t>
      </w:r>
      <w:r w:rsidR="000E4A44" w:rsidRPr="009D00A5">
        <w:t>Inventory</w:t>
      </w:r>
      <w:r w:rsidR="000E4A44">
        <w:t xml:space="preserve"> Sheet</w:t>
      </w:r>
      <w:r>
        <w:t xml:space="preserve">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43"/>
        <w:gridCol w:w="5273"/>
        <w:gridCol w:w="1521"/>
        <w:gridCol w:w="2353"/>
      </w:tblGrid>
      <w:tr w:rsidR="000E4A44" w:rsidTr="005A6175">
        <w:trPr>
          <w:cantSplit/>
          <w:trHeight w:val="360"/>
        </w:trPr>
        <w:tc>
          <w:tcPr>
            <w:tcW w:w="1458" w:type="dxa"/>
            <w:vAlign w:val="center"/>
          </w:tcPr>
          <w:p w:rsidR="000E4A44" w:rsidRDefault="00052041" w:rsidP="005A6175">
            <w:r>
              <w:t>Item#</w:t>
            </w:r>
            <w:r w:rsidR="00C8664F">
              <w:t xml:space="preserve"> 1</w:t>
            </w:r>
          </w:p>
        </w:tc>
        <w:tc>
          <w:tcPr>
            <w:tcW w:w="4680" w:type="dxa"/>
            <w:vAlign w:val="center"/>
          </w:tcPr>
          <w:p w:rsidR="000E4A44" w:rsidRDefault="00C8664F" w:rsidP="005A6175">
            <w:r>
              <w:t>Triple Output DC Supply</w:t>
            </w:r>
          </w:p>
        </w:tc>
        <w:tc>
          <w:tcPr>
            <w:tcW w:w="1350" w:type="dxa"/>
            <w:vAlign w:val="center"/>
          </w:tcPr>
          <w:p w:rsidR="000E4A44" w:rsidRDefault="000E4A44" w:rsidP="005A6175">
            <w:r>
              <w:t>Date</w:t>
            </w:r>
          </w:p>
        </w:tc>
        <w:tc>
          <w:tcPr>
            <w:tcW w:w="2088" w:type="dxa"/>
            <w:vAlign w:val="center"/>
          </w:tcPr>
          <w:p w:rsidR="000E4A44" w:rsidRDefault="00C8664F" w:rsidP="005A6175">
            <w:r>
              <w:t>05/27/2016</w:t>
            </w:r>
          </w:p>
        </w:tc>
      </w:tr>
      <w:tr w:rsidR="00052041" w:rsidTr="005A6175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5A6175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8664F" w:rsidP="005A6175">
            <w:r>
              <w:t xml:space="preserve">Power </w:t>
            </w:r>
            <w:proofErr w:type="spellStart"/>
            <w:r>
              <w:t>Desins</w:t>
            </w:r>
            <w:proofErr w:type="spellEnd"/>
            <w:r>
              <w:t xml:space="preserve"> </w:t>
            </w:r>
            <w:proofErr w:type="spellStart"/>
            <w:r>
              <w:t>Inc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5A6175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8664F" w:rsidP="005A6175">
            <w:r>
              <w:t>TP325</w:t>
            </w:r>
          </w:p>
        </w:tc>
      </w:tr>
      <w:tr w:rsidR="000E4A44" w:rsidTr="005A6175">
        <w:trPr>
          <w:cantSplit/>
          <w:trHeight w:val="360"/>
        </w:trPr>
        <w:tc>
          <w:tcPr>
            <w:tcW w:w="1458" w:type="dxa"/>
            <w:vAlign w:val="center"/>
          </w:tcPr>
          <w:p w:rsidR="000E4A44" w:rsidRDefault="00052041" w:rsidP="005A6175">
            <w:r>
              <w:t>Serial#</w:t>
            </w:r>
          </w:p>
        </w:tc>
        <w:tc>
          <w:tcPr>
            <w:tcW w:w="4680" w:type="dxa"/>
            <w:vAlign w:val="center"/>
          </w:tcPr>
          <w:p w:rsidR="000E4A44" w:rsidRDefault="000E4A44" w:rsidP="005A6175"/>
        </w:tc>
        <w:tc>
          <w:tcPr>
            <w:tcW w:w="1350" w:type="dxa"/>
            <w:vAlign w:val="center"/>
          </w:tcPr>
          <w:p w:rsidR="000E4A44" w:rsidRDefault="00052041" w:rsidP="005A6175">
            <w:r>
              <w:t>Note</w:t>
            </w:r>
          </w:p>
        </w:tc>
        <w:tc>
          <w:tcPr>
            <w:tcW w:w="2088" w:type="dxa"/>
            <w:vAlign w:val="center"/>
          </w:tcPr>
          <w:p w:rsidR="000E4A44" w:rsidRDefault="000E4A44" w:rsidP="005A6175"/>
        </w:tc>
      </w:tr>
    </w:tbl>
    <w:p w:rsidR="005A6175" w:rsidRDefault="005A6175"/>
    <w:p w:rsidR="005A6175" w:rsidRDefault="005A6175"/>
    <w:p w:rsidR="000E4A44" w:rsidRDefault="00A921CE" w:rsidP="00A921CE">
      <w:pPr>
        <w:jc w:val="center"/>
      </w:pPr>
      <w:r>
        <w:rPr>
          <w:noProof/>
        </w:rPr>
        <w:drawing>
          <wp:inline distT="0" distB="0" distL="0" distR="0">
            <wp:extent cx="5921160" cy="3495675"/>
            <wp:effectExtent l="0" t="0" r="3810" b="0"/>
            <wp:docPr id="2" name="Picture 2" descr="E:\DCIM\114___05\IMG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14___05\IMG_03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36" cy="349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DD2360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43"/>
        <w:gridCol w:w="5273"/>
        <w:gridCol w:w="1521"/>
        <w:gridCol w:w="2353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453A57">
              <w:t xml:space="preserve"> 2</w:t>
            </w:r>
          </w:p>
        </w:tc>
        <w:tc>
          <w:tcPr>
            <w:tcW w:w="4680" w:type="dxa"/>
            <w:vAlign w:val="center"/>
          </w:tcPr>
          <w:p w:rsidR="00052041" w:rsidRDefault="00453A57" w:rsidP="00C8664F">
            <w:r>
              <w:t>DC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453A57" w:rsidP="00C8664F">
            <w:r>
              <w:t>05/27/2016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453A57" w:rsidP="00C8664F">
            <w:r>
              <w:t xml:space="preserve">GW </w:t>
            </w:r>
            <w:proofErr w:type="spellStart"/>
            <w:r>
              <w:t>instek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453A57" w:rsidP="00C8664F">
            <w:r>
              <w:t>GPR-30H10D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453A57" w:rsidP="00C8664F">
            <w:r>
              <w:t>EF914448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DD2360"/>
    <w:p w:rsidR="00052041" w:rsidRDefault="00453A57" w:rsidP="00453A57">
      <w:pPr>
        <w:jc w:val="center"/>
      </w:pPr>
      <w:r>
        <w:rPr>
          <w:noProof/>
        </w:rPr>
        <w:drawing>
          <wp:inline distT="0" distB="0" distL="0" distR="0">
            <wp:extent cx="6048375" cy="3248025"/>
            <wp:effectExtent l="0" t="0" r="9525" b="9525"/>
            <wp:docPr id="3" name="Picture 3" descr="E:\DCIM\114___05\IMG_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14___05\IMG_03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320" cy="324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B64552">
              <w:t xml:space="preserve"> </w:t>
            </w:r>
            <w:r w:rsidR="00453A57">
              <w:t>3</w:t>
            </w:r>
          </w:p>
        </w:tc>
        <w:tc>
          <w:tcPr>
            <w:tcW w:w="4680" w:type="dxa"/>
            <w:vAlign w:val="center"/>
          </w:tcPr>
          <w:p w:rsidR="00052041" w:rsidRDefault="00B64552" w:rsidP="00C8664F">
            <w:r>
              <w:t>DC Supply Output 5 VDC   9 ampere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B64552" w:rsidP="00C8664F">
            <w:r>
              <w:t>05/27/16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B64552" w:rsidP="00C8664F">
            <w:r>
              <w:t>Power One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B64552" w:rsidP="00C8664F">
            <w:r>
              <w:t>HN5-9 / OVP-A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p w:rsidR="00052041" w:rsidRDefault="00B64552" w:rsidP="00B64552">
      <w:pPr>
        <w:jc w:val="center"/>
      </w:pPr>
      <w:r>
        <w:rPr>
          <w:noProof/>
        </w:rPr>
        <w:drawing>
          <wp:inline distT="0" distB="0" distL="0" distR="0">
            <wp:extent cx="5915025" cy="3371850"/>
            <wp:effectExtent l="0" t="0" r="9525" b="0"/>
            <wp:docPr id="4" name="Picture 4" descr="E:\DCIM\114___05\IMG_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14___05\IMG_03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950" cy="337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B64552">
              <w:t xml:space="preserve"> 4</w:t>
            </w:r>
          </w:p>
        </w:tc>
        <w:tc>
          <w:tcPr>
            <w:tcW w:w="4680" w:type="dxa"/>
            <w:vAlign w:val="center"/>
          </w:tcPr>
          <w:p w:rsidR="00052041" w:rsidRDefault="00E069A6" w:rsidP="00C8664F">
            <w:r>
              <w:t>DC Supply Output 5 VDC   9 ampere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05/27/*2016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E069A6" w:rsidP="00C8664F">
            <w:r>
              <w:t>Power One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HB5-3 / OVP-A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2 QTY</w:t>
            </w:r>
          </w:p>
        </w:tc>
      </w:tr>
    </w:tbl>
    <w:p w:rsidR="00E069A6" w:rsidRDefault="00E069A6" w:rsidP="00E069A6">
      <w:pPr>
        <w:jc w:val="center"/>
      </w:pPr>
    </w:p>
    <w:p w:rsidR="00052041" w:rsidRDefault="00E069A6" w:rsidP="00E069A6">
      <w:pPr>
        <w:jc w:val="center"/>
      </w:pPr>
      <w:r>
        <w:rPr>
          <w:noProof/>
        </w:rPr>
        <w:drawing>
          <wp:inline distT="0" distB="0" distL="0" distR="0">
            <wp:extent cx="5866483" cy="3333750"/>
            <wp:effectExtent l="0" t="0" r="1270" b="0"/>
            <wp:docPr id="5" name="Picture 5" descr="E:\DCIM\114___05\IMG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14___05\IMG_03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317" cy="333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E069A6">
              <w:t xml:space="preserve"> 6</w:t>
            </w:r>
          </w:p>
        </w:tc>
        <w:tc>
          <w:tcPr>
            <w:tcW w:w="4680" w:type="dxa"/>
            <w:vAlign w:val="center"/>
          </w:tcPr>
          <w:p w:rsidR="00052041" w:rsidRDefault="00E069A6" w:rsidP="00C8664F">
            <w:r>
              <w:t>DC Power Supply  5VDC  1.5 Ampere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05/27/2016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E069A6" w:rsidP="00C8664F">
            <w:r>
              <w:t>Power One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HA5-1.5 / OVP-A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E069A6" w:rsidP="00C8664F">
            <w:r>
              <w:t>2 QTY</w:t>
            </w:r>
          </w:p>
        </w:tc>
      </w:tr>
    </w:tbl>
    <w:p w:rsidR="00052041" w:rsidRDefault="00052041" w:rsidP="00052041"/>
    <w:p w:rsidR="00052041" w:rsidRDefault="00052041" w:rsidP="00052041"/>
    <w:p w:rsidR="00052041" w:rsidRDefault="00E069A6" w:rsidP="00E069A6">
      <w:pPr>
        <w:jc w:val="center"/>
      </w:pPr>
      <w:r>
        <w:rPr>
          <w:noProof/>
        </w:rPr>
        <w:drawing>
          <wp:inline distT="0" distB="0" distL="0" distR="0">
            <wp:extent cx="5695950" cy="3286125"/>
            <wp:effectExtent l="0" t="0" r="0" b="9525"/>
            <wp:docPr id="6" name="Picture 6" descr="E:\DCIM\114___05\IMG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14___05\IMG_03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131" cy="328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820347">
              <w:t xml:space="preserve"> 7</w:t>
            </w:r>
          </w:p>
        </w:tc>
        <w:tc>
          <w:tcPr>
            <w:tcW w:w="4680" w:type="dxa"/>
            <w:vAlign w:val="center"/>
          </w:tcPr>
          <w:p w:rsidR="00052041" w:rsidRDefault="00C35D9D" w:rsidP="00C8664F">
            <w:r>
              <w:t xml:space="preserve">High Voltage Power Supply </w:t>
            </w:r>
            <w:r w:rsidR="00395A6C">
              <w:t xml:space="preserve">  </w:t>
            </w:r>
            <w:r>
              <w:t>0</w:t>
            </w:r>
            <w:r w:rsidR="00395A6C">
              <w:t xml:space="preserve"> </w:t>
            </w:r>
            <w:r>
              <w:t>-</w:t>
            </w:r>
            <w:r w:rsidR="00395A6C">
              <w:t xml:space="preserve"> 3kV  10 </w:t>
            </w:r>
            <w:proofErr w:type="spellStart"/>
            <w:r w:rsidR="00395A6C">
              <w:t>milliAmpere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395A6C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35D9D" w:rsidP="00C8664F">
            <w:r>
              <w:t>BERTRAN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395A6C" w:rsidP="00C8664F">
            <w:r>
              <w:t>603C-30N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395A6C" w:rsidP="00C8664F">
            <w:r>
              <w:t>7881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395A6C" w:rsidP="00395A6C">
      <w:pPr>
        <w:jc w:val="center"/>
      </w:pPr>
      <w:r>
        <w:rPr>
          <w:noProof/>
        </w:rPr>
        <w:drawing>
          <wp:inline distT="0" distB="0" distL="0" distR="0">
            <wp:extent cx="5200650" cy="3048000"/>
            <wp:effectExtent l="0" t="0" r="0" b="0"/>
            <wp:docPr id="8" name="Picture 8" descr="E:\DCIM\114___05\IMG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14___05\IMG_03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463" cy="304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/>
    <w:p w:rsidR="00052041" w:rsidRDefault="00052041" w:rsidP="00DD2360"/>
    <w:p w:rsidR="00052041" w:rsidRDefault="00052041" w:rsidP="00052041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395A6C">
              <w:t xml:space="preserve"> 8</w:t>
            </w:r>
          </w:p>
        </w:tc>
        <w:tc>
          <w:tcPr>
            <w:tcW w:w="4680" w:type="dxa"/>
            <w:vAlign w:val="center"/>
          </w:tcPr>
          <w:p w:rsidR="00052041" w:rsidRDefault="003D005F" w:rsidP="00C8664F">
            <w:r>
              <w:t>DC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D005F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U15yA150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p w:rsidR="00052041" w:rsidRDefault="003D005F" w:rsidP="003D005F">
      <w:pPr>
        <w:jc w:val="center"/>
      </w:pPr>
      <w:r>
        <w:rPr>
          <w:noProof/>
        </w:rPr>
        <w:drawing>
          <wp:inline distT="0" distB="0" distL="0" distR="0">
            <wp:extent cx="6324600" cy="3295650"/>
            <wp:effectExtent l="0" t="0" r="0" b="0"/>
            <wp:docPr id="9" name="Picture 9" descr="E:\DCIM\114___05\IMG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14___05\IMG_03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589" cy="329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3D005F">
              <w:t xml:space="preserve"> 9</w:t>
            </w:r>
          </w:p>
        </w:tc>
        <w:tc>
          <w:tcPr>
            <w:tcW w:w="4680" w:type="dxa"/>
            <w:vAlign w:val="center"/>
          </w:tcPr>
          <w:p w:rsidR="00052041" w:rsidRDefault="003D005F" w:rsidP="00C8664F">
            <w:r>
              <w:t>Dual Tracking DC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D005F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TD5-250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3D005F" w:rsidP="003D005F">
      <w:pPr>
        <w:jc w:val="center"/>
      </w:pPr>
      <w:r>
        <w:rPr>
          <w:noProof/>
        </w:rPr>
        <w:drawing>
          <wp:inline distT="0" distB="0" distL="0" distR="0">
            <wp:extent cx="6400800" cy="3305175"/>
            <wp:effectExtent l="0" t="0" r="0" b="9525"/>
            <wp:docPr id="10" name="Picture 10" descr="E:\DCIM\114___05\IMG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14___05\IMG_03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917" cy="330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3D005F">
              <w:t xml:space="preserve"> 10</w:t>
            </w:r>
          </w:p>
        </w:tc>
        <w:tc>
          <w:tcPr>
            <w:tcW w:w="4680" w:type="dxa"/>
            <w:vAlign w:val="center"/>
          </w:tcPr>
          <w:p w:rsidR="00052041" w:rsidRDefault="003D005F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D005F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3D005F" w:rsidP="00C8664F">
            <w:r>
              <w:t>RB5G50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3D005F" w:rsidP="003D005F">
      <w:pPr>
        <w:jc w:val="center"/>
      </w:pPr>
      <w:r>
        <w:rPr>
          <w:noProof/>
        </w:rPr>
        <w:drawing>
          <wp:inline distT="0" distB="0" distL="0" distR="0">
            <wp:extent cx="6296025" cy="3771900"/>
            <wp:effectExtent l="0" t="0" r="9525" b="0"/>
            <wp:docPr id="11" name="Picture 11" descr="E:\DCIM\114___05\IMG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14___05\IMG_03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010" cy="377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3D005F">
              <w:t xml:space="preserve"> 11</w:t>
            </w:r>
          </w:p>
        </w:tc>
        <w:tc>
          <w:tcPr>
            <w:tcW w:w="4680" w:type="dxa"/>
            <w:vAlign w:val="center"/>
          </w:tcPr>
          <w:p w:rsidR="00052041" w:rsidRDefault="0014777D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4777D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4777D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4777D" w:rsidP="00C8664F">
            <w:r>
              <w:t>A3.3MT600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14777D" w:rsidP="0014777D">
      <w:pPr>
        <w:jc w:val="center"/>
      </w:pPr>
      <w:r>
        <w:rPr>
          <w:noProof/>
        </w:rPr>
        <w:drawing>
          <wp:inline distT="0" distB="0" distL="0" distR="0">
            <wp:extent cx="6143625" cy="3057525"/>
            <wp:effectExtent l="0" t="0" r="9525" b="9525"/>
            <wp:docPr id="12" name="Picture 12" descr="E:\DCIM\114___05\IMG_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14___05\IMG_03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586" cy="305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4777D">
              <w:t xml:space="preserve"> 12</w:t>
            </w:r>
          </w:p>
        </w:tc>
        <w:tc>
          <w:tcPr>
            <w:tcW w:w="4680" w:type="dxa"/>
            <w:vAlign w:val="center"/>
          </w:tcPr>
          <w:p w:rsidR="00052041" w:rsidRDefault="00CE1616" w:rsidP="00C8664F">
            <w:r>
              <w:t>DC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E1616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E1616" w:rsidP="00C8664F">
            <w:r>
              <w:t>Transistor Devices Inc.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E1616" w:rsidP="00C8664F">
            <w:r>
              <w:t>LRL-98-77D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p w:rsidR="00052041" w:rsidRDefault="00CE1616" w:rsidP="00CE1616">
      <w:pPr>
        <w:jc w:val="center"/>
      </w:pPr>
      <w:r>
        <w:rPr>
          <w:noProof/>
        </w:rPr>
        <w:drawing>
          <wp:inline distT="0" distB="0" distL="0" distR="0">
            <wp:extent cx="6534150" cy="3476625"/>
            <wp:effectExtent l="0" t="0" r="0" b="9525"/>
            <wp:docPr id="13" name="Picture 13" descr="E:\DCIM\114___05\IMG_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14___05\IMG_03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171" cy="347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CE1616">
              <w:t xml:space="preserve"> 13</w:t>
            </w:r>
          </w:p>
        </w:tc>
        <w:tc>
          <w:tcPr>
            <w:tcW w:w="4680" w:type="dxa"/>
            <w:vAlign w:val="center"/>
          </w:tcPr>
          <w:p w:rsidR="00052041" w:rsidRDefault="00CE1616" w:rsidP="00C8664F">
            <w:r>
              <w:t>Regulated DC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E1616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E1616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E1616" w:rsidP="00C8664F">
            <w:r>
              <w:t>A5H3200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CE1616" w:rsidP="00CE1616">
      <w:pPr>
        <w:jc w:val="center"/>
      </w:pPr>
      <w:r>
        <w:rPr>
          <w:noProof/>
        </w:rPr>
        <w:drawing>
          <wp:inline distT="0" distB="0" distL="0" distR="0">
            <wp:extent cx="6391275" cy="3324225"/>
            <wp:effectExtent l="0" t="0" r="0" b="9525"/>
            <wp:docPr id="14" name="Picture 14" descr="E:\DCIM\114___05\IMG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114___05\IMG_03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274" cy="332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CE1616">
              <w:t xml:space="preserve"> 14</w:t>
            </w:r>
          </w:p>
        </w:tc>
        <w:tc>
          <w:tcPr>
            <w:tcW w:w="4680" w:type="dxa"/>
            <w:vAlign w:val="center"/>
          </w:tcPr>
          <w:p w:rsidR="00052041" w:rsidRDefault="00A141B6" w:rsidP="00C8664F">
            <w:r>
              <w:t>Dual Output Power 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A141B6" w:rsidP="00C8664F">
            <w:r>
              <w:t>05/31/20106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A141B6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B725D" w:rsidP="00C8664F">
            <w:r>
              <w:t>56T50056T50D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CE1616" w:rsidP="00CE1616">
      <w:pPr>
        <w:jc w:val="center"/>
      </w:pPr>
      <w:r>
        <w:rPr>
          <w:noProof/>
        </w:rPr>
        <w:drawing>
          <wp:inline distT="0" distB="0" distL="0" distR="0">
            <wp:extent cx="6781800" cy="3048000"/>
            <wp:effectExtent l="0" t="0" r="0" b="0"/>
            <wp:docPr id="15" name="Picture 15" descr="E:\DCIM\114___05\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14___05\IMG_03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861" cy="304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EB725D">
              <w:t xml:space="preserve"> 15</w:t>
            </w:r>
          </w:p>
        </w:tc>
        <w:tc>
          <w:tcPr>
            <w:tcW w:w="4680" w:type="dxa"/>
            <w:vAlign w:val="center"/>
          </w:tcPr>
          <w:p w:rsidR="00052041" w:rsidRDefault="00EB725D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EB725D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EB725D" w:rsidP="00EB725D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B725D" w:rsidP="00C8664F">
            <w:r>
              <w:t>A15MT300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EB725D" w:rsidP="00EB725D">
      <w:pPr>
        <w:jc w:val="center"/>
      </w:pPr>
      <w:r>
        <w:rPr>
          <w:noProof/>
        </w:rPr>
        <w:drawing>
          <wp:inline distT="0" distB="0" distL="0" distR="0">
            <wp:extent cx="6486525" cy="3714750"/>
            <wp:effectExtent l="0" t="0" r="0" b="0"/>
            <wp:docPr id="16" name="Picture 16" descr="E:\DCIM\114___05\IMG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114___05\IMG_04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555" cy="371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EB725D">
              <w:t xml:space="preserve"> 16</w:t>
            </w:r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B1843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A24H850M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6B17FD" w:rsidP="006B17FD">
      <w:pPr>
        <w:jc w:val="center"/>
      </w:pPr>
      <w:r>
        <w:rPr>
          <w:noProof/>
        </w:rPr>
        <w:drawing>
          <wp:inline distT="0" distB="0" distL="0" distR="0">
            <wp:extent cx="6486525" cy="3286125"/>
            <wp:effectExtent l="0" t="0" r="0" b="9525"/>
            <wp:docPr id="17" name="Picture 17" descr="E:\DCIM\114___05\IMG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14___05\IMG_04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452" cy="328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6B17FD">
              <w:t xml:space="preserve"> 17</w:t>
            </w:r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ACDC Electronics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BX15D2.5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8517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6B17FD" w:rsidP="00052041">
      <w:r>
        <w:rPr>
          <w:noProof/>
        </w:rPr>
        <w:drawing>
          <wp:inline distT="0" distB="0" distL="0" distR="0">
            <wp:extent cx="6229350" cy="3200400"/>
            <wp:effectExtent l="0" t="0" r="0" b="0"/>
            <wp:docPr id="18" name="Picture 18" descr="E:\DCIM\114___05\IMG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14___05\IMG_04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323" cy="3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6B17FD">
              <w:t xml:space="preserve"> 18</w:t>
            </w:r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6B17FD" w:rsidP="00C8664F">
            <w:r>
              <w:t>ACDC Electronics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6B17FD" w:rsidP="00C8664F">
            <w:r>
              <w:t>BX15D2.5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5B04A2" w:rsidP="00C8664F">
            <w:r>
              <w:t>14299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p w:rsidR="00052041" w:rsidRDefault="006B17FD" w:rsidP="006B17FD">
      <w:pPr>
        <w:jc w:val="center"/>
      </w:pPr>
      <w:r>
        <w:rPr>
          <w:noProof/>
        </w:rPr>
        <w:drawing>
          <wp:inline distT="0" distB="0" distL="0" distR="0">
            <wp:extent cx="6600825" cy="3408101"/>
            <wp:effectExtent l="0" t="0" r="0" b="1905"/>
            <wp:docPr id="19" name="Picture 19" descr="E:\DCIM\114___05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14___05\IMG_04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857" cy="340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9415B7">
              <w:t xml:space="preserve"> 19</w:t>
            </w:r>
          </w:p>
        </w:tc>
        <w:tc>
          <w:tcPr>
            <w:tcW w:w="4680" w:type="dxa"/>
            <w:vAlign w:val="center"/>
          </w:tcPr>
          <w:p w:rsidR="00052041" w:rsidRDefault="00145ADC" w:rsidP="00C8664F">
            <w:r>
              <w:t>Switching 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45ADC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W32NT860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145ADC" w:rsidP="00145ADC">
      <w:pPr>
        <w:jc w:val="center"/>
      </w:pPr>
      <w:r>
        <w:rPr>
          <w:noProof/>
        </w:rPr>
        <w:drawing>
          <wp:inline distT="0" distB="0" distL="0" distR="0">
            <wp:extent cx="6534150" cy="3419475"/>
            <wp:effectExtent l="0" t="0" r="0" b="9525"/>
            <wp:docPr id="20" name="Picture 20" descr="E:\DCIM\114___05\I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114___05\IMG_04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171" cy="342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45ADC">
              <w:t xml:space="preserve"> 20</w:t>
            </w:r>
          </w:p>
        </w:tc>
        <w:tc>
          <w:tcPr>
            <w:tcW w:w="4680" w:type="dxa"/>
            <w:vAlign w:val="center"/>
          </w:tcPr>
          <w:p w:rsidR="00052041" w:rsidRDefault="00145ADC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45ADC" w:rsidP="00C8664F">
            <w:proofErr w:type="spellStart"/>
            <w:r>
              <w:t>Acopian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A5NT220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145ADC" w:rsidP="00145ADC">
      <w:pPr>
        <w:jc w:val="center"/>
      </w:pPr>
      <w:r>
        <w:rPr>
          <w:noProof/>
        </w:rPr>
        <w:drawing>
          <wp:inline distT="0" distB="0" distL="0" distR="0">
            <wp:extent cx="6562725" cy="3457575"/>
            <wp:effectExtent l="0" t="0" r="9525" b="9525"/>
            <wp:docPr id="21" name="Picture 21" descr="E:\DCIM\114___05\IMG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114___05\IMG_04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752" cy="345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45ADC">
              <w:t xml:space="preserve"> 21</w:t>
            </w:r>
          </w:p>
        </w:tc>
        <w:tc>
          <w:tcPr>
            <w:tcW w:w="4680" w:type="dxa"/>
            <w:vAlign w:val="center"/>
          </w:tcPr>
          <w:p w:rsidR="00052041" w:rsidRDefault="00145ADC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05/31/20106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45ADC" w:rsidP="00C8664F">
            <w:r>
              <w:t>HC Power Inc.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45ADC" w:rsidP="00C8664F">
            <w:r>
              <w:t>HC12-C1005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145ADC" w:rsidP="00C8664F">
            <w:r>
              <w:t>1001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p w:rsidR="00052041" w:rsidRDefault="00145ADC" w:rsidP="00145ADC">
      <w:pPr>
        <w:jc w:val="center"/>
      </w:pPr>
      <w:r>
        <w:rPr>
          <w:noProof/>
        </w:rPr>
        <w:drawing>
          <wp:inline distT="0" distB="0" distL="0" distR="0">
            <wp:extent cx="6276975" cy="3057525"/>
            <wp:effectExtent l="0" t="0" r="9525" b="9525"/>
            <wp:docPr id="22" name="Picture 22" descr="E:\DCIM\114___05\IMG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114___05\IMG_04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957" cy="305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31DE1">
              <w:t xml:space="preserve"> 22</w:t>
            </w:r>
          </w:p>
        </w:tc>
        <w:tc>
          <w:tcPr>
            <w:tcW w:w="4680" w:type="dxa"/>
            <w:vAlign w:val="center"/>
          </w:tcPr>
          <w:p w:rsidR="00052041" w:rsidRDefault="00D31DE1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D31DE1" w:rsidP="00C8664F">
            <w:r>
              <w:t>05/31/2016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D31DE1" w:rsidP="00C8664F">
            <w:r>
              <w:t>Lambda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D31DE1" w:rsidP="00C8664F">
            <w:r>
              <w:t>LM D5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D31DE1" w:rsidP="00C8664F">
            <w:r>
              <w:t>C29413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D31DE1" w:rsidP="00D31DE1">
      <w:pPr>
        <w:jc w:val="center"/>
      </w:pPr>
      <w:r>
        <w:rPr>
          <w:noProof/>
        </w:rPr>
        <w:drawing>
          <wp:inline distT="0" distB="0" distL="0" distR="0">
            <wp:extent cx="6419850" cy="3400425"/>
            <wp:effectExtent l="0" t="0" r="0" b="9525"/>
            <wp:docPr id="23" name="Picture 23" descr="E:\DCIM\114___05\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14___05\IMG_04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857" cy="340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31DE1">
              <w:t xml:space="preserve"> 23</w:t>
            </w:r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AE639D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LAMBDA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AE639D" w:rsidP="00C8664F">
            <w:r>
              <w:t>LK 345AFM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AE639D" w:rsidP="00AE639D">
      <w:pPr>
        <w:jc w:val="center"/>
      </w:pPr>
      <w:r>
        <w:rPr>
          <w:noProof/>
        </w:rPr>
        <w:drawing>
          <wp:inline distT="0" distB="0" distL="0" distR="0">
            <wp:extent cx="6162675" cy="3400425"/>
            <wp:effectExtent l="0" t="0" r="9525" b="9525"/>
            <wp:docPr id="24" name="Picture 24" descr="E:\DCIM\115___06\IMG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115___06\IMG_04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603" cy="340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AE639D">
              <w:t xml:space="preserve"> 24</w:t>
            </w:r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Regulated H.V.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AE639D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Schlumberger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AE639D" w:rsidP="00C8664F">
            <w:r>
              <w:t>SP 17A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AE639D" w:rsidP="00AE639D">
      <w:pPr>
        <w:jc w:val="center"/>
      </w:pPr>
      <w:r>
        <w:rPr>
          <w:noProof/>
        </w:rPr>
        <w:drawing>
          <wp:inline distT="0" distB="0" distL="0" distR="0">
            <wp:extent cx="6276975" cy="3243770"/>
            <wp:effectExtent l="0" t="0" r="0" b="0"/>
            <wp:docPr id="25" name="Picture 25" descr="E:\DCIM\115___06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CIM\115___06\IMG_04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974" cy="324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AE639D">
              <w:t xml:space="preserve"> 25</w:t>
            </w:r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Custom Equipment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AE639D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AE639D" w:rsidP="00AE639D">
      <w:pPr>
        <w:jc w:val="center"/>
      </w:pPr>
      <w:r>
        <w:rPr>
          <w:noProof/>
        </w:rPr>
        <w:drawing>
          <wp:inline distT="0" distB="0" distL="0" distR="0">
            <wp:extent cx="6267450" cy="3329508"/>
            <wp:effectExtent l="0" t="0" r="0" b="4445"/>
            <wp:docPr id="26" name="Picture 26" descr="E:\DCIM\115___06\IMG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CIM\115___06\IMG_04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429" cy="333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AE639D">
              <w:t xml:space="preserve"> 26</w:t>
            </w:r>
          </w:p>
        </w:tc>
        <w:tc>
          <w:tcPr>
            <w:tcW w:w="4680" w:type="dxa"/>
            <w:vAlign w:val="center"/>
          </w:tcPr>
          <w:p w:rsidR="00052041" w:rsidRDefault="00AE639D" w:rsidP="00C8664F">
            <w:r>
              <w:t>Custom Equipment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BF2460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BF2460" w:rsidP="00BF2460">
      <w:pPr>
        <w:jc w:val="center"/>
      </w:pPr>
      <w:r>
        <w:rPr>
          <w:noProof/>
        </w:rPr>
        <w:drawing>
          <wp:inline distT="0" distB="0" distL="0" distR="0">
            <wp:extent cx="6457950" cy="3333750"/>
            <wp:effectExtent l="0" t="0" r="0" b="0"/>
            <wp:docPr id="27" name="Picture 27" descr="E:\DCIM\115___06\IMG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DCIM\115___06\IMG_04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80" cy="333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AE639D">
              <w:t xml:space="preserve"> 27</w:t>
            </w:r>
          </w:p>
        </w:tc>
        <w:tc>
          <w:tcPr>
            <w:tcW w:w="4680" w:type="dxa"/>
            <w:vAlign w:val="center"/>
          </w:tcPr>
          <w:p w:rsidR="00052041" w:rsidRDefault="00BF2460" w:rsidP="00C8664F">
            <w:r>
              <w:t>Regulated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BF2460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BF2460" w:rsidP="00C8664F">
            <w:r>
              <w:t>LAMBDA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BF2460" w:rsidP="00C8664F">
            <w:r>
              <w:t>LM  D5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BF2460" w:rsidP="00C8664F">
            <w:r>
              <w:t>C28420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BF2460" w:rsidP="00BF2460">
      <w:pPr>
        <w:jc w:val="center"/>
      </w:pPr>
      <w:r>
        <w:rPr>
          <w:noProof/>
        </w:rPr>
        <w:drawing>
          <wp:inline distT="0" distB="0" distL="0" distR="0">
            <wp:extent cx="6334125" cy="3295650"/>
            <wp:effectExtent l="0" t="0" r="9525" b="0"/>
            <wp:docPr id="28" name="Picture 28" descr="E:\DCIM\115___06\IMG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DCIM\115___06\IMG_04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115" cy="329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BF2460">
              <w:t xml:space="preserve"> 28</w:t>
            </w:r>
          </w:p>
        </w:tc>
        <w:tc>
          <w:tcPr>
            <w:tcW w:w="4680" w:type="dxa"/>
            <w:vAlign w:val="center"/>
          </w:tcPr>
          <w:p w:rsidR="00052041" w:rsidRDefault="00330457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330457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30457" w:rsidP="00C8664F">
            <w:r>
              <w:t>Raytheon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330457" w:rsidP="00C8664F">
            <w:r>
              <w:t>QSA18-1.1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330457" w:rsidP="00C8664F">
            <w:r>
              <w:t>3342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330457" w:rsidP="00052041">
      <w:r>
        <w:rPr>
          <w:noProof/>
        </w:rPr>
        <w:drawing>
          <wp:inline distT="0" distB="0" distL="0" distR="0">
            <wp:extent cx="6343650" cy="3143250"/>
            <wp:effectExtent l="0" t="0" r="0" b="0"/>
            <wp:docPr id="29" name="Picture 29" descr="E:\DCIM\115___06\IMG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CIM\115___06\IMG_04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641" cy="314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BF2460">
              <w:t xml:space="preserve"> 29</w:t>
            </w:r>
          </w:p>
        </w:tc>
        <w:tc>
          <w:tcPr>
            <w:tcW w:w="4680" w:type="dxa"/>
            <w:vAlign w:val="center"/>
          </w:tcPr>
          <w:p w:rsidR="00052041" w:rsidRDefault="00172801" w:rsidP="00C8664F">
            <w:r>
              <w:t>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72801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72801" w:rsidP="00C8664F">
            <w:r>
              <w:t>General Fabrication Corp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72801" w:rsidP="00C8664F">
            <w:r>
              <w:t>400000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172801" w:rsidP="00C8664F">
            <w:r>
              <w:t>3041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172801" w:rsidP="00172801">
      <w:pPr>
        <w:jc w:val="center"/>
      </w:pPr>
      <w:r>
        <w:rPr>
          <w:noProof/>
        </w:rPr>
        <w:drawing>
          <wp:inline distT="0" distB="0" distL="0" distR="0">
            <wp:extent cx="6505575" cy="3552825"/>
            <wp:effectExtent l="0" t="0" r="9525" b="9525"/>
            <wp:docPr id="30" name="Picture 30" descr="E:\DCIM\115___06\IMG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DCIM\115___06\IMG_04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729" cy="355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72801">
              <w:t xml:space="preserve"> 30</w:t>
            </w:r>
          </w:p>
        </w:tc>
        <w:tc>
          <w:tcPr>
            <w:tcW w:w="4680" w:type="dxa"/>
            <w:vAlign w:val="center"/>
          </w:tcPr>
          <w:p w:rsidR="00052041" w:rsidRDefault="00172801" w:rsidP="00C8664F">
            <w:r>
              <w:t>H.V.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72801" w:rsidP="00C8664F">
            <w:r>
              <w:t>06/01/2016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72801" w:rsidP="00C8664F">
            <w:r>
              <w:t>Beltran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72801" w:rsidP="00C8664F">
            <w:r>
              <w:t>205A-05R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D53CA6" w:rsidP="00C8664F">
            <w:r>
              <w:t>00105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172801" w:rsidP="00172801">
      <w:pPr>
        <w:jc w:val="center"/>
      </w:pPr>
      <w:r>
        <w:rPr>
          <w:noProof/>
        </w:rPr>
        <w:drawing>
          <wp:inline distT="0" distB="0" distL="0" distR="0">
            <wp:extent cx="6391275" cy="3295650"/>
            <wp:effectExtent l="0" t="0" r="9525" b="0"/>
            <wp:docPr id="31" name="Picture 31" descr="E:\DCIM\115___06\IMG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DCIM\115___06\IMG_04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274" cy="329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53CA6">
              <w:t xml:space="preserve"> 31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 xml:space="preserve">Line-of-Sight </w:t>
            </w:r>
            <w:proofErr w:type="spellStart"/>
            <w:r>
              <w:t>Autocollimating</w:t>
            </w:r>
            <w:proofErr w:type="spellEnd"/>
            <w:r>
              <w:t xml:space="preserve"> Alignment Telescope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D53CA6" w:rsidP="00C8664F">
            <w:r>
              <w:t>Brunson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Model 81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>5107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D53CA6" w:rsidP="00D53CA6">
      <w:pPr>
        <w:jc w:val="center"/>
      </w:pPr>
      <w:r>
        <w:rPr>
          <w:noProof/>
        </w:rPr>
        <w:drawing>
          <wp:inline distT="0" distB="0" distL="0" distR="0">
            <wp:extent cx="6305550" cy="3465260"/>
            <wp:effectExtent l="0" t="0" r="0" b="1905"/>
            <wp:docPr id="1" name="Picture 1" descr="E:\DCIM\115___06\IMG_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15___06\IMG_04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535" cy="346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/>
    <w:p w:rsidR="00052041" w:rsidRDefault="00052041" w:rsidP="00DD2360"/>
    <w:p w:rsidR="00052041" w:rsidRDefault="00052041" w:rsidP="00052041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C8101E" w:rsidTr="00C8101E">
        <w:trPr>
          <w:cantSplit/>
          <w:trHeight w:val="360"/>
        </w:trPr>
        <w:tc>
          <w:tcPr>
            <w:tcW w:w="1677" w:type="dxa"/>
            <w:vAlign w:val="center"/>
          </w:tcPr>
          <w:p w:rsidR="00C8101E" w:rsidRDefault="00C8101E" w:rsidP="00C8664F">
            <w:r>
              <w:t>Item# 32</w:t>
            </w:r>
          </w:p>
        </w:tc>
        <w:tc>
          <w:tcPr>
            <w:tcW w:w="5384" w:type="dxa"/>
            <w:vAlign w:val="center"/>
          </w:tcPr>
          <w:p w:rsidR="00C8101E" w:rsidRDefault="00C8101E" w:rsidP="0094133B">
            <w:r>
              <w:t xml:space="preserve">Line-of-Sight </w:t>
            </w:r>
            <w:proofErr w:type="spellStart"/>
            <w:r>
              <w:t>Autocollimating</w:t>
            </w:r>
            <w:proofErr w:type="spellEnd"/>
            <w:r>
              <w:t xml:space="preserve"> Alignment Telescope</w:t>
            </w:r>
          </w:p>
        </w:tc>
        <w:tc>
          <w:tcPr>
            <w:tcW w:w="1553" w:type="dxa"/>
            <w:vAlign w:val="center"/>
          </w:tcPr>
          <w:p w:rsidR="00C8101E" w:rsidRDefault="00C8101E" w:rsidP="00C8664F">
            <w:r>
              <w:t>Date</w:t>
            </w:r>
          </w:p>
        </w:tc>
        <w:tc>
          <w:tcPr>
            <w:tcW w:w="2402" w:type="dxa"/>
            <w:vAlign w:val="center"/>
          </w:tcPr>
          <w:p w:rsidR="00C8101E" w:rsidRDefault="00C8101E" w:rsidP="00C8664F">
            <w:r>
              <w:t>06/02/2016</w:t>
            </w:r>
          </w:p>
        </w:tc>
      </w:tr>
      <w:tr w:rsidR="00C8101E" w:rsidTr="00C8101E">
        <w:trPr>
          <w:cantSplit/>
          <w:trHeight w:val="360"/>
        </w:trPr>
        <w:tc>
          <w:tcPr>
            <w:tcW w:w="1677" w:type="dxa"/>
            <w:vAlign w:val="center"/>
          </w:tcPr>
          <w:p w:rsidR="00C8101E" w:rsidRDefault="00C8101E" w:rsidP="00C8664F">
            <w:proofErr w:type="spellStart"/>
            <w:r>
              <w:t>Mfr</w:t>
            </w:r>
            <w:proofErr w:type="spellEnd"/>
          </w:p>
        </w:tc>
        <w:tc>
          <w:tcPr>
            <w:tcW w:w="5384" w:type="dxa"/>
            <w:vAlign w:val="center"/>
          </w:tcPr>
          <w:p w:rsidR="00C8101E" w:rsidRDefault="00C8101E" w:rsidP="00C8664F"/>
        </w:tc>
        <w:tc>
          <w:tcPr>
            <w:tcW w:w="1553" w:type="dxa"/>
            <w:vAlign w:val="center"/>
          </w:tcPr>
          <w:p w:rsidR="00C8101E" w:rsidRDefault="00C8101E" w:rsidP="00C8664F">
            <w:r>
              <w:t>P/N</w:t>
            </w:r>
          </w:p>
        </w:tc>
        <w:tc>
          <w:tcPr>
            <w:tcW w:w="2402" w:type="dxa"/>
            <w:vAlign w:val="center"/>
          </w:tcPr>
          <w:p w:rsidR="00C8101E" w:rsidRDefault="00C8101E" w:rsidP="00C8664F"/>
        </w:tc>
      </w:tr>
      <w:tr w:rsidR="00C8101E" w:rsidTr="00C8101E">
        <w:trPr>
          <w:cantSplit/>
          <w:trHeight w:val="360"/>
        </w:trPr>
        <w:tc>
          <w:tcPr>
            <w:tcW w:w="1677" w:type="dxa"/>
            <w:vAlign w:val="center"/>
          </w:tcPr>
          <w:p w:rsidR="00C8101E" w:rsidRDefault="00C8101E" w:rsidP="00C8664F">
            <w:r>
              <w:t>Serial#</w:t>
            </w:r>
          </w:p>
        </w:tc>
        <w:tc>
          <w:tcPr>
            <w:tcW w:w="5384" w:type="dxa"/>
            <w:vAlign w:val="center"/>
          </w:tcPr>
          <w:p w:rsidR="00C8101E" w:rsidRDefault="00C8101E" w:rsidP="00C8664F"/>
        </w:tc>
        <w:tc>
          <w:tcPr>
            <w:tcW w:w="1553" w:type="dxa"/>
            <w:vAlign w:val="center"/>
          </w:tcPr>
          <w:p w:rsidR="00C8101E" w:rsidRDefault="00C8101E" w:rsidP="00C8664F">
            <w:r>
              <w:t>Note</w:t>
            </w:r>
          </w:p>
        </w:tc>
        <w:tc>
          <w:tcPr>
            <w:tcW w:w="2402" w:type="dxa"/>
            <w:vAlign w:val="center"/>
          </w:tcPr>
          <w:p w:rsidR="00C8101E" w:rsidRDefault="00C8101E" w:rsidP="00C8664F"/>
        </w:tc>
      </w:tr>
    </w:tbl>
    <w:p w:rsidR="00052041" w:rsidRDefault="00052041" w:rsidP="00052041"/>
    <w:p w:rsidR="00052041" w:rsidRDefault="00052041" w:rsidP="00052041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052041" w:rsidTr="00C8664F">
        <w:trPr>
          <w:trHeight w:hRule="exact" w:val="2359"/>
        </w:trPr>
        <w:tc>
          <w:tcPr>
            <w:tcW w:w="10951" w:type="dxa"/>
            <w:vAlign w:val="center"/>
          </w:tcPr>
          <w:p w:rsidR="00052041" w:rsidRDefault="00052041" w:rsidP="00C8664F"/>
        </w:tc>
      </w:tr>
      <w:tr w:rsidR="00052041" w:rsidTr="00C8664F">
        <w:trPr>
          <w:trHeight w:hRule="exact" w:val="2359"/>
        </w:trPr>
        <w:tc>
          <w:tcPr>
            <w:tcW w:w="10951" w:type="dxa"/>
          </w:tcPr>
          <w:p w:rsidR="00052041" w:rsidRDefault="00052041" w:rsidP="00C8664F"/>
        </w:tc>
      </w:tr>
    </w:tbl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C8101E">
              <w:t xml:space="preserve"> 33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 xml:space="preserve">Optical </w:t>
            </w:r>
            <w:proofErr w:type="spellStart"/>
            <w:r>
              <w:t>Powermeter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 xml:space="preserve">Oriel 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B7BB5" w:rsidP="00C8664F">
            <w:r>
              <w:t>70310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1B7BB5" w:rsidP="00C8664F">
            <w:r>
              <w:t>374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C8101E" w:rsidP="00C8101E">
      <w:pPr>
        <w:jc w:val="center"/>
      </w:pPr>
      <w:r>
        <w:rPr>
          <w:noProof/>
        </w:rPr>
        <w:drawing>
          <wp:inline distT="0" distB="0" distL="0" distR="0">
            <wp:extent cx="6400800" cy="3076575"/>
            <wp:effectExtent l="0" t="0" r="0" b="9525"/>
            <wp:docPr id="7" name="Picture 7" descr="E:\DCIM\115___06\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15___06\IMG_04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801" cy="30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C8101E">
              <w:t xml:space="preserve"> 34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>Optical Detector Head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8101E" w:rsidP="00C8664F">
            <w:proofErr w:type="spellStart"/>
            <w:r>
              <w:t>Thermo</w:t>
            </w:r>
            <w:proofErr w:type="spellEnd"/>
            <w:r>
              <w:t xml:space="preserve"> Oriel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71586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>113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1B7BB5" w:rsidP="00C8664F">
            <w:r>
              <w:t>Use with Oriel  P/N 70310</w:t>
            </w:r>
          </w:p>
        </w:tc>
      </w:tr>
    </w:tbl>
    <w:p w:rsidR="00052041" w:rsidRDefault="00052041" w:rsidP="00052041"/>
    <w:p w:rsidR="00052041" w:rsidRDefault="00052041" w:rsidP="00052041"/>
    <w:p w:rsidR="00052041" w:rsidRDefault="00C8101E" w:rsidP="00052041">
      <w:r>
        <w:rPr>
          <w:noProof/>
        </w:rPr>
        <w:drawing>
          <wp:inline distT="0" distB="0" distL="0" distR="0">
            <wp:extent cx="6856929" cy="3362325"/>
            <wp:effectExtent l="0" t="0" r="1270" b="0"/>
            <wp:docPr id="32" name="Picture 32" descr="E:\DCIM\115___06\IMG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15___06\IMG_04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C8101E">
              <w:t xml:space="preserve"> 35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>Optical Detector Head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8101E" w:rsidP="00C8664F">
            <w:proofErr w:type="spellStart"/>
            <w:r>
              <w:t>Thermo</w:t>
            </w:r>
            <w:proofErr w:type="spellEnd"/>
            <w:r>
              <w:t xml:space="preserve"> Oriel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8101E" w:rsidP="00C8664F">
            <w:r>
              <w:t>71582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C8101E" w:rsidP="00C8664F">
            <w:r>
              <w:t>159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1B7BB5" w:rsidP="00C8664F">
            <w:r>
              <w:t>Use with Oriel  P/N 70310</w:t>
            </w:r>
          </w:p>
        </w:tc>
      </w:tr>
    </w:tbl>
    <w:p w:rsidR="00052041" w:rsidRDefault="00052041" w:rsidP="00052041"/>
    <w:p w:rsidR="00052041" w:rsidRDefault="00C8101E" w:rsidP="00052041">
      <w:r>
        <w:rPr>
          <w:noProof/>
        </w:rPr>
        <w:drawing>
          <wp:inline distT="0" distB="0" distL="0" distR="0" wp14:anchorId="1BB9623E" wp14:editId="31FAAC75">
            <wp:extent cx="6524624" cy="3276600"/>
            <wp:effectExtent l="0" t="0" r="0" b="0"/>
            <wp:docPr id="33" name="Picture 33" descr="E:\DCIM\115___06\IMG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15___06\IMG_04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644" cy="327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B7BB5">
              <w:t xml:space="preserve"> 36</w:t>
            </w:r>
          </w:p>
        </w:tc>
        <w:tc>
          <w:tcPr>
            <w:tcW w:w="4680" w:type="dxa"/>
            <w:vAlign w:val="center"/>
          </w:tcPr>
          <w:p w:rsidR="00052041" w:rsidRDefault="000762DB" w:rsidP="00C8664F">
            <w:r>
              <w:t>Autocollimator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B7BB5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3535BF" w:rsidP="00C8664F">
            <w:proofErr w:type="spellStart"/>
            <w:r>
              <w:t>Hilger</w:t>
            </w:r>
            <w:proofErr w:type="spellEnd"/>
            <w:r>
              <w:t xml:space="preserve"> and Watts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F01DFB" w:rsidP="00C8664F">
            <w:r>
              <w:t>90682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3C64DF" w:rsidRDefault="003C64DF" w:rsidP="00C8664F">
            <w:r>
              <w:t>Missing Illumination source</w:t>
            </w:r>
          </w:p>
        </w:tc>
      </w:tr>
    </w:tbl>
    <w:p w:rsidR="00052041" w:rsidRDefault="00052041" w:rsidP="00052041"/>
    <w:p w:rsidR="00052041" w:rsidRDefault="00052041" w:rsidP="00052041"/>
    <w:p w:rsidR="00052041" w:rsidRDefault="00F01DFB" w:rsidP="00F01DFB">
      <w:pPr>
        <w:jc w:val="center"/>
      </w:pPr>
      <w:r>
        <w:rPr>
          <w:noProof/>
        </w:rPr>
        <w:drawing>
          <wp:inline distT="0" distB="0" distL="0" distR="0">
            <wp:extent cx="6391275" cy="3400425"/>
            <wp:effectExtent l="0" t="0" r="9525" b="9525"/>
            <wp:docPr id="34" name="Picture 34" descr="E:\DCIM\115___06\IMG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15___06\IMG_0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275" cy="340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1B7BB5">
              <w:t xml:space="preserve"> 37</w:t>
            </w:r>
          </w:p>
        </w:tc>
        <w:tc>
          <w:tcPr>
            <w:tcW w:w="4680" w:type="dxa"/>
            <w:vAlign w:val="center"/>
          </w:tcPr>
          <w:p w:rsidR="00052041" w:rsidRDefault="00DE6A7F" w:rsidP="00C8664F">
            <w:r>
              <w:t>Logic Analyzer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B7BB5" w:rsidP="00C8664F">
            <w:r>
              <w:t>06/02/2016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DE6A7F" w:rsidP="00C8664F">
            <w:r>
              <w:t>Tektronix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DE6A7F" w:rsidP="00C8664F">
            <w:r>
              <w:t>3001GPX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DE6A7F" w:rsidP="00C8664F">
            <w:r>
              <w:t>B010219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DE6A7F" w:rsidP="00C8664F">
            <w:r>
              <w:t>Caltech 000009252</w:t>
            </w:r>
          </w:p>
        </w:tc>
      </w:tr>
    </w:tbl>
    <w:p w:rsidR="00052041" w:rsidRDefault="00052041" w:rsidP="00052041"/>
    <w:p w:rsidR="00052041" w:rsidRDefault="00DE6A7F" w:rsidP="00DE6A7F">
      <w:pPr>
        <w:jc w:val="center"/>
      </w:pPr>
      <w:r>
        <w:rPr>
          <w:noProof/>
        </w:rPr>
        <w:drawing>
          <wp:inline distT="0" distB="0" distL="0" distR="0">
            <wp:extent cx="6619875" cy="3129452"/>
            <wp:effectExtent l="0" t="0" r="0" b="0"/>
            <wp:docPr id="35" name="Picture 35" descr="E:\DCIM\115___06\IMG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15___06\IMG_04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910" cy="312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/>
    <w:p w:rsidR="00052041" w:rsidRDefault="00052041" w:rsidP="00DD2360"/>
    <w:p w:rsidR="00052041" w:rsidRDefault="00052041" w:rsidP="00052041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E6A7F">
              <w:t xml:space="preserve"> 38</w:t>
            </w:r>
          </w:p>
        </w:tc>
        <w:tc>
          <w:tcPr>
            <w:tcW w:w="4680" w:type="dxa"/>
            <w:vAlign w:val="center"/>
          </w:tcPr>
          <w:p w:rsidR="00052041" w:rsidRDefault="00DE6A7F" w:rsidP="00C8664F">
            <w:r>
              <w:t>Sony Camera System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DE6A7F" w:rsidP="00C8664F">
            <w:r>
              <w:t>06/03/2016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DE6A7F" w:rsidP="00C8664F">
            <w:r>
              <w:t>Sony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32381" w:rsidP="00C8664F">
            <w:r>
              <w:t>DXC-151A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E32381" w:rsidP="00C8664F">
            <w:r>
              <w:t>104778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E32381" w:rsidP="00C8664F">
            <w:r>
              <w:t>Caltech 000054551</w:t>
            </w:r>
          </w:p>
        </w:tc>
      </w:tr>
    </w:tbl>
    <w:p w:rsidR="00052041" w:rsidRDefault="00052041" w:rsidP="00052041"/>
    <w:p w:rsidR="00052041" w:rsidRDefault="00DE6A7F" w:rsidP="00E32381">
      <w:pPr>
        <w:jc w:val="center"/>
      </w:pPr>
      <w:r>
        <w:rPr>
          <w:noProof/>
        </w:rPr>
        <w:drawing>
          <wp:inline distT="0" distB="0" distL="0" distR="0">
            <wp:extent cx="6486525" cy="3423979"/>
            <wp:effectExtent l="0" t="0" r="0" b="5080"/>
            <wp:docPr id="36" name="Picture 36" descr="E:\DCIM\115___06\IMG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15___06\IMG_04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539" cy="342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E6A7F">
              <w:t xml:space="preserve"> 39</w:t>
            </w:r>
          </w:p>
        </w:tc>
        <w:tc>
          <w:tcPr>
            <w:tcW w:w="4680" w:type="dxa"/>
            <w:vAlign w:val="center"/>
          </w:tcPr>
          <w:p w:rsidR="00052041" w:rsidRDefault="00E22661" w:rsidP="00C8664F">
            <w:r>
              <w:t>Piezo Motion Controller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E22661" w:rsidP="00C8664F">
            <w:r>
              <w:t>06/03/2016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E22661" w:rsidP="00C8664F">
            <w:r>
              <w:t>PI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E22661" w:rsidP="00C8664F">
            <w:r>
              <w:t>P-925.323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E22661" w:rsidP="00C8664F">
            <w:r>
              <w:t>07830496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E22661" w:rsidP="00C8664F">
            <w:r>
              <w:t>Caltech 000054464</w:t>
            </w:r>
          </w:p>
        </w:tc>
      </w:tr>
    </w:tbl>
    <w:p w:rsidR="00052041" w:rsidRDefault="00052041" w:rsidP="00052041"/>
    <w:p w:rsidR="00052041" w:rsidRDefault="00E22661" w:rsidP="00E22661">
      <w:pPr>
        <w:jc w:val="center"/>
      </w:pPr>
      <w:r>
        <w:rPr>
          <w:noProof/>
        </w:rPr>
        <w:drawing>
          <wp:inline distT="0" distB="0" distL="0" distR="0">
            <wp:extent cx="6324600" cy="3038475"/>
            <wp:effectExtent l="0" t="0" r="0" b="9525"/>
            <wp:docPr id="37" name="Picture 37" descr="E:\DCIM\115___06\IMG_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15___06\IMG_04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589" cy="30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E6A7F">
              <w:t xml:space="preserve"> 40</w:t>
            </w:r>
          </w:p>
        </w:tc>
        <w:tc>
          <w:tcPr>
            <w:tcW w:w="4680" w:type="dxa"/>
            <w:vAlign w:val="center"/>
          </w:tcPr>
          <w:p w:rsidR="00052041" w:rsidRDefault="00965D7D" w:rsidP="00C8664F">
            <w:r>
              <w:t>Triple Output DC Power Supply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965D7D" w:rsidP="00C8664F">
            <w:r>
              <w:t>06/03/2016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965D7D" w:rsidP="00C8664F">
            <w:r>
              <w:t>Agilent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965D7D" w:rsidP="00C8664F">
            <w:r>
              <w:t>E3631A OEM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965D7D" w:rsidP="00C8664F">
            <w:r>
              <w:t>MY40017128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965D7D" w:rsidP="00052041">
      <w:r>
        <w:rPr>
          <w:noProof/>
        </w:rPr>
        <w:drawing>
          <wp:inline distT="0" distB="0" distL="0" distR="0">
            <wp:extent cx="6191250" cy="3124200"/>
            <wp:effectExtent l="0" t="0" r="0" b="0"/>
            <wp:docPr id="38" name="Picture 38" descr="E:\DCIM\115___06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15___06\IMG_04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217" cy="312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E6A7F">
              <w:t xml:space="preserve"> 41</w:t>
            </w:r>
          </w:p>
        </w:tc>
        <w:tc>
          <w:tcPr>
            <w:tcW w:w="4680" w:type="dxa"/>
            <w:vAlign w:val="center"/>
          </w:tcPr>
          <w:p w:rsidR="00052041" w:rsidRDefault="00184694" w:rsidP="00C8664F">
            <w:r>
              <w:t>SCSI-Bus Analyzer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184694" w:rsidP="00C8664F">
            <w:r>
              <w:t>06/06/2016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184694" w:rsidP="00C8664F">
            <w:proofErr w:type="spellStart"/>
            <w:r>
              <w:t>Ancot</w:t>
            </w:r>
            <w:proofErr w:type="spellEnd"/>
            <w:r>
              <w:t xml:space="preserve"> 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184694" w:rsidP="00C8664F">
            <w:r>
              <w:t>DSC202-STE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184694" w:rsidP="00C8664F">
            <w:r>
              <w:t>92090871-R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184694" w:rsidP="00C8664F">
            <w:r>
              <w:t>Caltech 000009448</w:t>
            </w:r>
          </w:p>
        </w:tc>
      </w:tr>
    </w:tbl>
    <w:p w:rsidR="00052041" w:rsidRDefault="00052041" w:rsidP="00052041"/>
    <w:p w:rsidR="00052041" w:rsidRDefault="00184694" w:rsidP="00DC6429">
      <w:pPr>
        <w:jc w:val="center"/>
      </w:pPr>
      <w:r>
        <w:rPr>
          <w:noProof/>
        </w:rPr>
        <w:drawing>
          <wp:inline distT="0" distB="0" distL="0" distR="0">
            <wp:extent cx="6391275" cy="3514725"/>
            <wp:effectExtent l="0" t="0" r="0" b="9525"/>
            <wp:docPr id="39" name="Picture 39" descr="E:\DCIM\115___06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15___06\IMG_04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934" cy="352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C6429">
              <w:t xml:space="preserve"> 42</w:t>
            </w:r>
          </w:p>
        </w:tc>
        <w:tc>
          <w:tcPr>
            <w:tcW w:w="4680" w:type="dxa"/>
            <w:vAlign w:val="center"/>
          </w:tcPr>
          <w:p w:rsidR="00052041" w:rsidRDefault="000A2C0A" w:rsidP="00C8664F">
            <w:r>
              <w:t>Synthesizer/ Function Generator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0A2C0A" w:rsidP="00C8664F">
            <w:r>
              <w:t>06/06/2016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A2C0A" w:rsidP="00C8664F">
            <w:r>
              <w:t>HP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0A2C0A" w:rsidP="00C8664F">
            <w:r>
              <w:t>3325B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A2C0A" w:rsidP="00C8664F">
            <w:r>
              <w:t>2847A07246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A2C0A" w:rsidP="00C8664F">
            <w:r>
              <w:t>Caltech 000005992</w:t>
            </w:r>
          </w:p>
        </w:tc>
      </w:tr>
    </w:tbl>
    <w:p w:rsidR="00052041" w:rsidRDefault="00052041" w:rsidP="00052041"/>
    <w:p w:rsidR="00052041" w:rsidRDefault="000A2C0A" w:rsidP="000A2C0A">
      <w:pPr>
        <w:jc w:val="center"/>
      </w:pPr>
      <w:r>
        <w:rPr>
          <w:noProof/>
        </w:rPr>
        <w:drawing>
          <wp:inline distT="0" distB="0" distL="0" distR="0">
            <wp:extent cx="6686550" cy="3048000"/>
            <wp:effectExtent l="0" t="0" r="0" b="0"/>
            <wp:docPr id="40" name="Picture 40" descr="E:\DCIM\115___06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15___06\IMG_04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596" cy="304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C6429">
              <w:t xml:space="preserve"> 43</w:t>
            </w:r>
          </w:p>
        </w:tc>
        <w:tc>
          <w:tcPr>
            <w:tcW w:w="4680" w:type="dxa"/>
            <w:vAlign w:val="center"/>
          </w:tcPr>
          <w:p w:rsidR="00052041" w:rsidRDefault="000A2C0A" w:rsidP="00C8664F">
            <w:r>
              <w:t>Variable Auto transformer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0A2C0A" w:rsidP="00C8664F">
            <w:r>
              <w:t>06/06/2016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A2C0A" w:rsidP="00C8664F">
            <w:r>
              <w:t>Superior Electric Company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B3520" w:rsidP="00C8664F">
            <w:r>
              <w:t>3PN117B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CB3520" w:rsidP="00CB3520">
      <w:pPr>
        <w:jc w:val="center"/>
      </w:pPr>
      <w:r>
        <w:rPr>
          <w:noProof/>
        </w:rPr>
        <w:drawing>
          <wp:inline distT="0" distB="0" distL="0" distR="0">
            <wp:extent cx="6562724" cy="3686175"/>
            <wp:effectExtent l="0" t="0" r="0" b="0"/>
            <wp:docPr id="41" name="Picture 41" descr="E:\DCIM\115___06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15___06\IMG_04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751" cy="368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p w:rsidR="00052041" w:rsidRDefault="00052041" w:rsidP="00052041"/>
    <w:p w:rsidR="00052041" w:rsidRDefault="00052041" w:rsidP="00DD2360"/>
    <w:p w:rsidR="00052041" w:rsidRDefault="00052041" w:rsidP="00052041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C6429">
              <w:t xml:space="preserve"> 44</w:t>
            </w:r>
          </w:p>
        </w:tc>
        <w:tc>
          <w:tcPr>
            <w:tcW w:w="4680" w:type="dxa"/>
            <w:vAlign w:val="center"/>
          </w:tcPr>
          <w:p w:rsidR="00052041" w:rsidRDefault="00CB3520" w:rsidP="00C8664F">
            <w:r>
              <w:t>Autotransformer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CB3520" w:rsidP="00C8664F">
            <w:r>
              <w:t>06/06/2016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CB3520" w:rsidP="00C8664F">
            <w:proofErr w:type="spellStart"/>
            <w:r>
              <w:t>Variac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CB3520" w:rsidP="00C8664F">
            <w:r>
              <w:t>W5MT3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052041"/>
    <w:p w:rsidR="00052041" w:rsidRDefault="00CB3520" w:rsidP="00CB3520">
      <w:pPr>
        <w:jc w:val="center"/>
      </w:pPr>
      <w:r>
        <w:rPr>
          <w:noProof/>
        </w:rPr>
        <w:drawing>
          <wp:inline distT="0" distB="0" distL="0" distR="0">
            <wp:extent cx="6429375" cy="3105150"/>
            <wp:effectExtent l="0" t="0" r="9525" b="0"/>
            <wp:docPr id="42" name="Picture 42" descr="E:\DCIM\115___06\IMG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15___06\IMG_04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939" cy="310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041" w:rsidRDefault="00052041" w:rsidP="00052041"/>
    <w:p w:rsidR="00052041" w:rsidRDefault="00052041" w:rsidP="00052041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  <w:r w:rsidR="00DC6429">
              <w:t xml:space="preserve"> 45</w:t>
            </w:r>
          </w:p>
        </w:tc>
        <w:tc>
          <w:tcPr>
            <w:tcW w:w="4680" w:type="dxa"/>
            <w:vAlign w:val="center"/>
          </w:tcPr>
          <w:p w:rsidR="00052041" w:rsidRDefault="000A4ABB" w:rsidP="00C8664F">
            <w:r>
              <w:t>2 MHz Function Generator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0A4ABB" w:rsidP="00C8664F">
            <w:r>
              <w:t>06/06/2016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A4ABB" w:rsidP="00C8664F">
            <w:proofErr w:type="spellStart"/>
            <w:r>
              <w:t>Tektronics</w:t>
            </w:r>
            <w:proofErr w:type="spellEnd"/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0A4ABB" w:rsidP="00C8664F">
            <w:r>
              <w:t>CFG250</w:t>
            </w:r>
          </w:p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A4ABB" w:rsidP="00C8664F">
            <w:r>
              <w:t>CFG-250TW22659</w:t>
            </w:r>
          </w:p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A4ABB" w:rsidP="00C8664F">
            <w:r>
              <w:t>Caltech000054513</w:t>
            </w:r>
          </w:p>
        </w:tc>
      </w:tr>
    </w:tbl>
    <w:p w:rsidR="00052041" w:rsidRDefault="00052041" w:rsidP="00052041"/>
    <w:p w:rsidR="00052041" w:rsidRDefault="000A4ABB" w:rsidP="000A4ABB">
      <w:pPr>
        <w:jc w:val="center"/>
      </w:pPr>
      <w:r>
        <w:rPr>
          <w:noProof/>
        </w:rPr>
        <w:drawing>
          <wp:inline distT="0" distB="0" distL="0" distR="0">
            <wp:extent cx="6638925" cy="3122307"/>
            <wp:effectExtent l="0" t="0" r="0" b="1905"/>
            <wp:docPr id="43" name="Picture 43" descr="E:\DCIM\115___06\IMG_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15___06\IMG_04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963" cy="312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46</w:t>
            </w:r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Electrolytic capacitor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06/06/2016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Federal Pacific Electric Co.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CDE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DC6429" w:rsidP="0094133B"/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10-150 microfarads</w:t>
            </w:r>
          </w:p>
        </w:tc>
      </w:tr>
    </w:tbl>
    <w:p w:rsidR="00DC6429" w:rsidRDefault="00DC6429" w:rsidP="00DC6429"/>
    <w:p w:rsidR="00DC6429" w:rsidRDefault="00C7687D" w:rsidP="00C7687D">
      <w:pPr>
        <w:jc w:val="center"/>
      </w:pPr>
      <w:r>
        <w:rPr>
          <w:noProof/>
        </w:rPr>
        <w:drawing>
          <wp:inline distT="0" distB="0" distL="0" distR="0">
            <wp:extent cx="6734175" cy="3562350"/>
            <wp:effectExtent l="0" t="0" r="9525" b="0"/>
            <wp:docPr id="44" name="Picture 44" descr="E:\DCIM\115___06\IMG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15___06\IMG_046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228" cy="356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47</w:t>
            </w:r>
          </w:p>
        </w:tc>
        <w:tc>
          <w:tcPr>
            <w:tcW w:w="4680" w:type="dxa"/>
            <w:vAlign w:val="center"/>
          </w:tcPr>
          <w:p w:rsidR="00DC6429" w:rsidRDefault="00C7687D" w:rsidP="00C7687D">
            <w:r>
              <w:t>Decade Resistor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06/06/2016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Federal Pacific Electric Co.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RDA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0 -100 Ohms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10 watt Max</w:t>
            </w:r>
          </w:p>
        </w:tc>
      </w:tr>
    </w:tbl>
    <w:p w:rsidR="00DC6429" w:rsidRDefault="00DC6429" w:rsidP="00DC6429"/>
    <w:p w:rsidR="00DC6429" w:rsidRDefault="00C7687D" w:rsidP="00C7687D">
      <w:pPr>
        <w:jc w:val="center"/>
      </w:pPr>
      <w:r>
        <w:rPr>
          <w:noProof/>
        </w:rPr>
        <w:drawing>
          <wp:inline distT="0" distB="0" distL="0" distR="0">
            <wp:extent cx="6381750" cy="3114675"/>
            <wp:effectExtent l="0" t="0" r="0" b="9525"/>
            <wp:docPr id="45" name="Picture 45" descr="E:\DCIM\115___06\IMG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15___06\IMG_04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744" cy="311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48</w:t>
            </w:r>
          </w:p>
        </w:tc>
        <w:tc>
          <w:tcPr>
            <w:tcW w:w="4680" w:type="dxa"/>
            <w:vAlign w:val="center"/>
          </w:tcPr>
          <w:p w:rsidR="00DC6429" w:rsidRDefault="00C7687D" w:rsidP="00C7687D">
            <w:r>
              <w:t>Decade Resistor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06/06/2016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Federal Pacific Electric Co.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RDB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C7687D" w:rsidP="00C7687D">
            <w:pPr>
              <w:pStyle w:val="ListParagraph"/>
              <w:numPr>
                <w:ilvl w:val="0"/>
                <w:numId w:val="6"/>
              </w:numPr>
            </w:pPr>
            <w:r>
              <w:t xml:space="preserve">10 </w:t>
            </w:r>
            <w:proofErr w:type="spellStart"/>
            <w:r>
              <w:t>KOhms</w:t>
            </w:r>
            <w:proofErr w:type="spellEnd"/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C7687D" w:rsidP="0094133B">
            <w:r>
              <w:t>10 Watt max</w:t>
            </w:r>
          </w:p>
        </w:tc>
      </w:tr>
    </w:tbl>
    <w:p w:rsidR="00DC6429" w:rsidRDefault="00DC6429" w:rsidP="00DC6429"/>
    <w:p w:rsidR="00DC6429" w:rsidRDefault="00C7687D" w:rsidP="00C7687D">
      <w:pPr>
        <w:jc w:val="center"/>
      </w:pPr>
      <w:r>
        <w:rPr>
          <w:noProof/>
        </w:rPr>
        <w:drawing>
          <wp:inline distT="0" distB="0" distL="0" distR="0">
            <wp:extent cx="6372225" cy="3362325"/>
            <wp:effectExtent l="0" t="0" r="9525" b="9525"/>
            <wp:docPr id="46" name="Picture 46" descr="E:\DCIM\115___06\IMG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15___06\IMG_046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731" cy="336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49</w:t>
            </w:r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Decade Capacitor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0A49F8" w:rsidP="0094133B">
            <w:r>
              <w:t>06/06/2016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C7687D" w:rsidP="0094133B">
            <w:r>
              <w:t>Federal Pacific Electric Co.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0A49F8" w:rsidP="0094133B">
            <w:r>
              <w:t>CDC 5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0A49F8" w:rsidP="0094133B">
            <w:r>
              <w:t>56349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0A49F8" w:rsidP="0094133B">
            <w:r>
              <w:t>0-10 microfarads</w:t>
            </w:r>
          </w:p>
        </w:tc>
      </w:tr>
    </w:tbl>
    <w:p w:rsidR="00DC6429" w:rsidRDefault="00DC6429" w:rsidP="00DC6429"/>
    <w:p w:rsidR="00C7687D" w:rsidRDefault="00C7687D" w:rsidP="000A49F8">
      <w:pPr>
        <w:pStyle w:val="Heading1"/>
        <w:jc w:val="center"/>
      </w:pPr>
      <w:r>
        <w:rPr>
          <w:noProof/>
        </w:rPr>
        <w:drawing>
          <wp:inline distT="0" distB="0" distL="0" distR="0">
            <wp:extent cx="6657975" cy="3219450"/>
            <wp:effectExtent l="0" t="0" r="9525" b="0"/>
            <wp:docPr id="47" name="Picture 47" descr="E:\DCIM\115___06\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15___06\IMG_046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69" cy="32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DC6429">
            <w:r>
              <w:t>Item# 50</w:t>
            </w:r>
          </w:p>
        </w:tc>
        <w:tc>
          <w:tcPr>
            <w:tcW w:w="5384" w:type="dxa"/>
            <w:vAlign w:val="center"/>
          </w:tcPr>
          <w:p w:rsidR="00C7687D" w:rsidRDefault="00C7687D" w:rsidP="0094133B">
            <w:r>
              <w:t>Decade Capacitor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Date</w:t>
            </w:r>
          </w:p>
        </w:tc>
        <w:tc>
          <w:tcPr>
            <w:tcW w:w="2402" w:type="dxa"/>
            <w:vAlign w:val="center"/>
          </w:tcPr>
          <w:p w:rsidR="00C7687D" w:rsidRDefault="000A49F8" w:rsidP="0094133B">
            <w:r>
              <w:t>06/06/2016</w:t>
            </w:r>
          </w:p>
        </w:tc>
      </w:tr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94133B">
            <w:proofErr w:type="spellStart"/>
            <w:r>
              <w:t>Mfr</w:t>
            </w:r>
            <w:proofErr w:type="spellEnd"/>
          </w:p>
        </w:tc>
        <w:tc>
          <w:tcPr>
            <w:tcW w:w="5384" w:type="dxa"/>
            <w:vAlign w:val="center"/>
          </w:tcPr>
          <w:p w:rsidR="00C7687D" w:rsidRDefault="00C7687D" w:rsidP="0094133B">
            <w:r>
              <w:t>Federal Pacific Electric Co.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P/N</w:t>
            </w:r>
          </w:p>
        </w:tc>
        <w:tc>
          <w:tcPr>
            <w:tcW w:w="2402" w:type="dxa"/>
            <w:vAlign w:val="center"/>
          </w:tcPr>
          <w:p w:rsidR="00C7687D" w:rsidRDefault="000A49F8" w:rsidP="0094133B">
            <w:r>
              <w:t>CDC 3</w:t>
            </w:r>
          </w:p>
        </w:tc>
      </w:tr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94133B">
            <w:r>
              <w:t>Serial#</w:t>
            </w:r>
          </w:p>
        </w:tc>
        <w:tc>
          <w:tcPr>
            <w:tcW w:w="5384" w:type="dxa"/>
            <w:vAlign w:val="center"/>
          </w:tcPr>
          <w:p w:rsidR="00C7687D" w:rsidRDefault="000A49F8" w:rsidP="0094133B">
            <w:r>
              <w:t>0-10 microfarads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Note</w:t>
            </w:r>
          </w:p>
        </w:tc>
        <w:tc>
          <w:tcPr>
            <w:tcW w:w="2402" w:type="dxa"/>
            <w:vAlign w:val="center"/>
          </w:tcPr>
          <w:p w:rsidR="00C7687D" w:rsidRDefault="00C7687D" w:rsidP="0094133B"/>
        </w:tc>
      </w:tr>
    </w:tbl>
    <w:p w:rsidR="00DC6429" w:rsidRDefault="00DC6429" w:rsidP="00DC6429"/>
    <w:p w:rsidR="00DC6429" w:rsidRDefault="00DC6429" w:rsidP="00DC6429"/>
    <w:p w:rsidR="00DC6429" w:rsidRDefault="000A49F8" w:rsidP="00DC6429">
      <w:r>
        <w:rPr>
          <w:noProof/>
        </w:rPr>
        <w:drawing>
          <wp:inline distT="0" distB="0" distL="0" distR="0" wp14:anchorId="0165F006" wp14:editId="3EB5BF51">
            <wp:extent cx="6657975" cy="3219450"/>
            <wp:effectExtent l="0" t="0" r="9525" b="0"/>
            <wp:docPr id="48" name="Picture 48" descr="E:\DCIM\115___06\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15___06\IMG_046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69" cy="32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DC6429">
            <w:r>
              <w:t>Item# 51</w:t>
            </w:r>
          </w:p>
        </w:tc>
        <w:tc>
          <w:tcPr>
            <w:tcW w:w="5384" w:type="dxa"/>
            <w:vAlign w:val="center"/>
          </w:tcPr>
          <w:p w:rsidR="00C7687D" w:rsidRDefault="00C7687D" w:rsidP="0094133B">
            <w:r>
              <w:t>Decade Capacitor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Date</w:t>
            </w:r>
          </w:p>
        </w:tc>
        <w:tc>
          <w:tcPr>
            <w:tcW w:w="2402" w:type="dxa"/>
            <w:vAlign w:val="center"/>
          </w:tcPr>
          <w:p w:rsidR="00C7687D" w:rsidRDefault="000A49F8" w:rsidP="0094133B">
            <w:r>
              <w:t>06/06/2016</w:t>
            </w:r>
          </w:p>
        </w:tc>
      </w:tr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94133B">
            <w:proofErr w:type="spellStart"/>
            <w:r>
              <w:t>Mfr</w:t>
            </w:r>
            <w:proofErr w:type="spellEnd"/>
          </w:p>
        </w:tc>
        <w:tc>
          <w:tcPr>
            <w:tcW w:w="5384" w:type="dxa"/>
            <w:vAlign w:val="center"/>
          </w:tcPr>
          <w:p w:rsidR="00C7687D" w:rsidRDefault="00C7687D" w:rsidP="0094133B">
            <w:r>
              <w:t>Federal Pacific Electric Co.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P/N</w:t>
            </w:r>
          </w:p>
        </w:tc>
        <w:tc>
          <w:tcPr>
            <w:tcW w:w="2402" w:type="dxa"/>
            <w:vAlign w:val="center"/>
          </w:tcPr>
          <w:p w:rsidR="00C7687D" w:rsidRDefault="000A49F8" w:rsidP="0094133B">
            <w:r>
              <w:t>CDA 5</w:t>
            </w:r>
          </w:p>
        </w:tc>
      </w:tr>
      <w:tr w:rsidR="00C7687D" w:rsidTr="00C7687D">
        <w:trPr>
          <w:cantSplit/>
          <w:trHeight w:val="360"/>
        </w:trPr>
        <w:tc>
          <w:tcPr>
            <w:tcW w:w="1677" w:type="dxa"/>
            <w:vAlign w:val="center"/>
          </w:tcPr>
          <w:p w:rsidR="00C7687D" w:rsidRDefault="00C7687D" w:rsidP="0094133B">
            <w:r>
              <w:t>Serial#</w:t>
            </w:r>
          </w:p>
        </w:tc>
        <w:tc>
          <w:tcPr>
            <w:tcW w:w="5384" w:type="dxa"/>
            <w:vAlign w:val="center"/>
          </w:tcPr>
          <w:p w:rsidR="00C7687D" w:rsidRDefault="000A49F8" w:rsidP="0094133B">
            <w:r>
              <w:t>55525</w:t>
            </w:r>
          </w:p>
        </w:tc>
        <w:tc>
          <w:tcPr>
            <w:tcW w:w="1553" w:type="dxa"/>
            <w:vAlign w:val="center"/>
          </w:tcPr>
          <w:p w:rsidR="00C7687D" w:rsidRDefault="00C7687D" w:rsidP="0094133B">
            <w:r>
              <w:t>Note</w:t>
            </w:r>
          </w:p>
        </w:tc>
        <w:tc>
          <w:tcPr>
            <w:tcW w:w="2402" w:type="dxa"/>
            <w:vAlign w:val="center"/>
          </w:tcPr>
          <w:p w:rsidR="00C7687D" w:rsidRDefault="00C7687D" w:rsidP="0094133B"/>
        </w:tc>
      </w:tr>
    </w:tbl>
    <w:p w:rsidR="00DC6429" w:rsidRDefault="00DC6429" w:rsidP="00DC6429"/>
    <w:p w:rsidR="00DC6429" w:rsidRDefault="000A49F8" w:rsidP="00DC6429">
      <w:r>
        <w:rPr>
          <w:noProof/>
        </w:rPr>
        <w:drawing>
          <wp:inline distT="0" distB="0" distL="0" distR="0" wp14:anchorId="0165F006" wp14:editId="3EB5BF51">
            <wp:extent cx="6657975" cy="3219450"/>
            <wp:effectExtent l="0" t="0" r="9525" b="0"/>
            <wp:docPr id="49" name="Picture 49" descr="E:\DCIM\115___06\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15___06\IMG_046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69" cy="32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p w:rsidR="00DC6429" w:rsidRDefault="00DC6429" w:rsidP="00DC6429"/>
    <w:p w:rsidR="00DC6429" w:rsidRDefault="00DC6429" w:rsidP="00DC6429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52</w:t>
            </w:r>
          </w:p>
        </w:tc>
        <w:tc>
          <w:tcPr>
            <w:tcW w:w="4680" w:type="dxa"/>
            <w:vAlign w:val="center"/>
          </w:tcPr>
          <w:p w:rsidR="00DC6429" w:rsidRDefault="00EE610E" w:rsidP="0094133B">
            <w:proofErr w:type="spellStart"/>
            <w:r>
              <w:t>Chipmaster</w:t>
            </w:r>
            <w:proofErr w:type="spellEnd"/>
            <w:r>
              <w:t xml:space="preserve"> 3000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EE610E" w:rsidP="0094133B">
            <w:r>
              <w:t>06/07/2016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EE610E" w:rsidP="0094133B">
            <w:r>
              <w:t>Logical Devices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DC6429" w:rsidP="0094133B"/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DC6429" w:rsidP="0094133B"/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DC6429" w:rsidP="0094133B"/>
        </w:tc>
      </w:tr>
    </w:tbl>
    <w:p w:rsidR="00DC6429" w:rsidRDefault="00DC6429" w:rsidP="00DC6429"/>
    <w:p w:rsidR="00DC6429" w:rsidRDefault="00EE610E" w:rsidP="00EE610E">
      <w:pPr>
        <w:jc w:val="center"/>
      </w:pPr>
      <w:r>
        <w:rPr>
          <w:noProof/>
        </w:rPr>
        <w:drawing>
          <wp:inline distT="0" distB="0" distL="0" distR="0">
            <wp:extent cx="6419850" cy="3467100"/>
            <wp:effectExtent l="0" t="0" r="0" b="0"/>
            <wp:docPr id="50" name="Picture 50" descr="F:\DCIM\115___06\IMG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15___06\IMG_04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854" cy="346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53</w:t>
            </w:r>
          </w:p>
        </w:tc>
        <w:tc>
          <w:tcPr>
            <w:tcW w:w="4680" w:type="dxa"/>
            <w:vAlign w:val="center"/>
          </w:tcPr>
          <w:p w:rsidR="00DC6429" w:rsidRDefault="00EE610E" w:rsidP="0094133B">
            <w:r>
              <w:t>50 MHz Universal Counter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EE610E" w:rsidP="0094133B">
            <w:r>
              <w:t>06/07/2016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EE610E" w:rsidP="0094133B">
            <w:r>
              <w:t>HP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EE610E" w:rsidP="0094133B">
            <w:r>
              <w:t>5300B Measuring System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EE610E" w:rsidP="0094133B">
            <w:r>
              <w:t>1452A02429  and  144408067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DC6429" w:rsidP="0094133B"/>
        </w:tc>
      </w:tr>
    </w:tbl>
    <w:p w:rsidR="00DC6429" w:rsidRDefault="00DC6429" w:rsidP="00DC6429"/>
    <w:p w:rsidR="00DC6429" w:rsidRDefault="00EE610E" w:rsidP="00EE610E">
      <w:pPr>
        <w:jc w:val="center"/>
      </w:pPr>
      <w:r>
        <w:rPr>
          <w:noProof/>
        </w:rPr>
        <w:drawing>
          <wp:inline distT="0" distB="0" distL="0" distR="0">
            <wp:extent cx="6486525" cy="3076575"/>
            <wp:effectExtent l="0" t="0" r="9525" b="9525"/>
            <wp:docPr id="51" name="Picture 51" descr="F:\DCIM\115___06\IMG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15___06\IMG_046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553" cy="307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p w:rsidR="00DC6429" w:rsidRDefault="00DC6429" w:rsidP="00DC6429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54</w:t>
            </w:r>
          </w:p>
        </w:tc>
        <w:tc>
          <w:tcPr>
            <w:tcW w:w="4680" w:type="dxa"/>
            <w:vAlign w:val="center"/>
          </w:tcPr>
          <w:p w:rsidR="00DC6429" w:rsidRDefault="00611AEE" w:rsidP="0094133B">
            <w:r>
              <w:t>10kHz to 1000MHz  Signal Generator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611AEE" w:rsidP="0094133B">
            <w:r>
              <w:t>06/07/2016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611AEE" w:rsidP="0094133B">
            <w:r>
              <w:t>Marconi Instruments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611AEE" w:rsidP="0094133B">
            <w:r>
              <w:t>52022-900C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611AEE" w:rsidP="0094133B">
            <w:r>
              <w:t>119004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DC6429" w:rsidP="0094133B"/>
        </w:tc>
      </w:tr>
    </w:tbl>
    <w:p w:rsidR="00DC6429" w:rsidRDefault="00DC6429" w:rsidP="00DC6429"/>
    <w:p w:rsidR="00DC6429" w:rsidRDefault="00EA71C3" w:rsidP="00EA71C3">
      <w:pPr>
        <w:jc w:val="center"/>
      </w:pPr>
      <w:r>
        <w:rPr>
          <w:noProof/>
        </w:rPr>
        <w:drawing>
          <wp:inline distT="0" distB="0" distL="0" distR="0">
            <wp:extent cx="6524625" cy="3409950"/>
            <wp:effectExtent l="0" t="0" r="9525" b="0"/>
            <wp:docPr id="52" name="Picture 52" descr="F:\DCIM\115___06\IMG_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15___06\IMG_046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665" cy="341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DC6429" w:rsidRDefault="00DC6429" w:rsidP="00DC6429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DC6429">
            <w:r>
              <w:t>Item# 55</w:t>
            </w:r>
          </w:p>
        </w:tc>
        <w:tc>
          <w:tcPr>
            <w:tcW w:w="4680" w:type="dxa"/>
            <w:vAlign w:val="center"/>
          </w:tcPr>
          <w:p w:rsidR="00DC6429" w:rsidRDefault="008E11A2" w:rsidP="0094133B">
            <w:r>
              <w:t>Frequency Counter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DC6429" w:rsidRDefault="008E11A2" w:rsidP="0094133B">
            <w:r>
              <w:t>07/12/2016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DC6429" w:rsidRDefault="008E11A2" w:rsidP="0094133B">
            <w:r>
              <w:t>Hewlett Packard</w:t>
            </w:r>
          </w:p>
        </w:tc>
        <w:tc>
          <w:tcPr>
            <w:tcW w:w="1350" w:type="dxa"/>
            <w:vAlign w:val="center"/>
          </w:tcPr>
          <w:p w:rsidR="00DC6429" w:rsidRDefault="00DC6429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DC6429" w:rsidRDefault="008E11A2" w:rsidP="0094133B">
            <w:r>
              <w:t>5326C</w:t>
            </w:r>
          </w:p>
        </w:tc>
      </w:tr>
      <w:tr w:rsidR="00DC6429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DC6429" w:rsidRDefault="00DC6429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DC6429" w:rsidRDefault="00DC6429" w:rsidP="0094133B"/>
        </w:tc>
        <w:tc>
          <w:tcPr>
            <w:tcW w:w="1350" w:type="dxa"/>
            <w:vAlign w:val="center"/>
          </w:tcPr>
          <w:p w:rsidR="00DC6429" w:rsidRDefault="00DC6429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DC6429" w:rsidRDefault="00DC6429" w:rsidP="0094133B"/>
        </w:tc>
      </w:tr>
    </w:tbl>
    <w:p w:rsidR="00DC6429" w:rsidRDefault="00DC6429" w:rsidP="00DC6429"/>
    <w:p w:rsidR="00DC6429" w:rsidRDefault="008E11A2" w:rsidP="008E11A2">
      <w:pPr>
        <w:jc w:val="center"/>
      </w:pPr>
      <w:r>
        <w:rPr>
          <w:noProof/>
        </w:rPr>
        <w:drawing>
          <wp:inline distT="0" distB="0" distL="0" distR="0">
            <wp:extent cx="6734175" cy="3209925"/>
            <wp:effectExtent l="0" t="0" r="9525" b="9525"/>
            <wp:docPr id="53" name="Picture 53" descr="F:\DCIM\116___07\IMG_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6___07\IMG_05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228" cy="321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429" w:rsidRDefault="00DC6429" w:rsidP="00DC6429"/>
    <w:p w:rsidR="00EE610E" w:rsidRDefault="00EE610E" w:rsidP="00EE610E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EE610E">
            <w:r>
              <w:t>Item# 56</w:t>
            </w:r>
          </w:p>
        </w:tc>
        <w:tc>
          <w:tcPr>
            <w:tcW w:w="4680" w:type="dxa"/>
            <w:vAlign w:val="center"/>
          </w:tcPr>
          <w:p w:rsidR="00EE610E" w:rsidRDefault="008E11A2" w:rsidP="0094133B">
            <w:r>
              <w:t>Thermistor resistor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8E11A2" w:rsidP="0094133B">
            <w:r>
              <w:t>07/12/2016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8E11A2" w:rsidP="0094133B">
            <w:proofErr w:type="spellStart"/>
            <w:r>
              <w:t>Thermo</w:t>
            </w:r>
            <w:proofErr w:type="spellEnd"/>
            <w:r>
              <w:t xml:space="preserve"> Oriel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Pr="008E11A2" w:rsidRDefault="008E11A2" w:rsidP="0094133B">
            <w:r w:rsidRPr="008E11A2">
              <w:t>77055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8E11A2" w:rsidP="0094133B">
            <w:r>
              <w:t>132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EE610E" w:rsidP="0094133B"/>
        </w:tc>
      </w:tr>
    </w:tbl>
    <w:p w:rsidR="00EE610E" w:rsidRDefault="00EE610E" w:rsidP="00EE610E"/>
    <w:p w:rsidR="00EE610E" w:rsidRDefault="00D337FD" w:rsidP="00EE610E">
      <w:r>
        <w:rPr>
          <w:noProof/>
        </w:rPr>
        <w:drawing>
          <wp:inline distT="0" distB="0" distL="0" distR="0">
            <wp:extent cx="6372225" cy="3664602"/>
            <wp:effectExtent l="0" t="0" r="0" b="0"/>
            <wp:docPr id="55" name="Picture 55" descr="F:\DCIM\116___07\IMG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16___07\IMG_05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220" cy="366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EE610E">
            <w:r>
              <w:t>Item# 57</w:t>
            </w:r>
          </w:p>
        </w:tc>
        <w:tc>
          <w:tcPr>
            <w:tcW w:w="4680" w:type="dxa"/>
            <w:vAlign w:val="center"/>
          </w:tcPr>
          <w:p w:rsidR="00EE610E" w:rsidRDefault="00D337FD" w:rsidP="0094133B">
            <w:r>
              <w:t>Thermistor Resistor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D337FD" w:rsidP="0094133B">
            <w:r>
              <w:t>07/12/2016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D337FD" w:rsidP="0094133B">
            <w:proofErr w:type="spellStart"/>
            <w:r>
              <w:t>Thermo</w:t>
            </w:r>
            <w:proofErr w:type="spellEnd"/>
            <w:r>
              <w:t xml:space="preserve"> Oriel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Default="00D337FD" w:rsidP="0094133B">
            <w:r>
              <w:t>77055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D337FD" w:rsidP="0094133B">
            <w:r>
              <w:t>133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EE610E" w:rsidP="0094133B"/>
        </w:tc>
      </w:tr>
    </w:tbl>
    <w:p w:rsidR="00EE610E" w:rsidRDefault="00EE610E" w:rsidP="00EE610E"/>
    <w:p w:rsidR="00EE610E" w:rsidRDefault="00D337FD" w:rsidP="00D337FD">
      <w:pPr>
        <w:jc w:val="center"/>
      </w:pPr>
      <w:r>
        <w:rPr>
          <w:noProof/>
        </w:rPr>
        <w:drawing>
          <wp:inline distT="0" distB="0" distL="0" distR="0" wp14:anchorId="42D34339" wp14:editId="3DC6CA29">
            <wp:extent cx="6572250" cy="3219450"/>
            <wp:effectExtent l="0" t="0" r="0" b="0"/>
            <wp:docPr id="56" name="Picture 56" descr="F:\DCIM\116___07\IMG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16___07\IMG_05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277" cy="321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EE610E">
            <w:r>
              <w:t>Item# 58</w:t>
            </w:r>
          </w:p>
        </w:tc>
        <w:tc>
          <w:tcPr>
            <w:tcW w:w="4680" w:type="dxa"/>
            <w:vAlign w:val="center"/>
          </w:tcPr>
          <w:p w:rsidR="00EE610E" w:rsidRDefault="009436AC" w:rsidP="0094133B">
            <w:r>
              <w:t>Power Supply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9436AC" w:rsidP="0094133B">
            <w:r>
              <w:t>07/12/2016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9436AC" w:rsidP="0094133B">
            <w:proofErr w:type="spellStart"/>
            <w:r>
              <w:t>Thermo</w:t>
            </w:r>
            <w:proofErr w:type="spellEnd"/>
            <w:r>
              <w:t xml:space="preserve"> Oriel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Default="009436AC" w:rsidP="0094133B">
            <w:r>
              <w:t>68938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9436AC" w:rsidP="0094133B">
            <w:r>
              <w:t>283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9436AC" w:rsidP="0094133B">
            <w:r>
              <w:t>Caltech 000058678</w:t>
            </w:r>
          </w:p>
        </w:tc>
      </w:tr>
    </w:tbl>
    <w:p w:rsidR="00EE610E" w:rsidRDefault="00EE610E" w:rsidP="00EE610E"/>
    <w:p w:rsidR="00EE610E" w:rsidRDefault="009436AC" w:rsidP="009436AC">
      <w:pPr>
        <w:jc w:val="center"/>
      </w:pPr>
      <w:r>
        <w:rPr>
          <w:noProof/>
        </w:rPr>
        <w:drawing>
          <wp:inline distT="0" distB="0" distL="0" distR="0">
            <wp:extent cx="6791325" cy="3543300"/>
            <wp:effectExtent l="0" t="0" r="0" b="0"/>
            <wp:docPr id="57" name="Picture 57" descr="F:\DCIM\116___07\IMG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16___07\IMG_05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388" cy="354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/>
    <w:p w:rsidR="00EE610E" w:rsidRDefault="00EE610E" w:rsidP="00EE610E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EA71C3">
            <w:r>
              <w:t>Item# 5</w:t>
            </w:r>
            <w:r w:rsidR="00611AEE">
              <w:t>9</w:t>
            </w:r>
          </w:p>
        </w:tc>
        <w:tc>
          <w:tcPr>
            <w:tcW w:w="4680" w:type="dxa"/>
            <w:vAlign w:val="center"/>
          </w:tcPr>
          <w:p w:rsidR="00EE610E" w:rsidRDefault="00F0377B" w:rsidP="0094133B">
            <w:r>
              <w:t>Optical Power Meter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F0377B" w:rsidP="0094133B">
            <w:r>
              <w:t>07/12/2016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9436AC" w:rsidP="0094133B">
            <w:r>
              <w:t>Oriel Instruments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Default="00F0377B" w:rsidP="0094133B">
            <w:r>
              <w:t>70310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F0377B" w:rsidP="0094133B">
            <w:r>
              <w:t>377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EE610E" w:rsidP="0094133B"/>
        </w:tc>
      </w:tr>
    </w:tbl>
    <w:p w:rsidR="00EE610E" w:rsidRDefault="00EE610E" w:rsidP="00EE610E"/>
    <w:p w:rsidR="00EE610E" w:rsidRDefault="00F0377B" w:rsidP="00F0377B">
      <w:pPr>
        <w:jc w:val="center"/>
      </w:pPr>
      <w:r>
        <w:rPr>
          <w:noProof/>
        </w:rPr>
        <w:drawing>
          <wp:inline distT="0" distB="0" distL="0" distR="0">
            <wp:extent cx="6896100" cy="3152775"/>
            <wp:effectExtent l="0" t="0" r="0" b="9525"/>
            <wp:docPr id="58" name="Picture 58" descr="F:\DCIM\116___07\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16___07\IMG_05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178" cy="315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/>
    <w:p w:rsidR="00EE610E" w:rsidRDefault="00EE610E" w:rsidP="00EE610E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F0377B">
            <w:r>
              <w:t xml:space="preserve">Item# </w:t>
            </w:r>
            <w:r w:rsidR="00F0377B">
              <w:t>60</w:t>
            </w:r>
          </w:p>
        </w:tc>
        <w:tc>
          <w:tcPr>
            <w:tcW w:w="4680" w:type="dxa"/>
            <w:vAlign w:val="center"/>
          </w:tcPr>
          <w:p w:rsidR="00EE610E" w:rsidRDefault="00615502" w:rsidP="0094133B">
            <w:r>
              <w:rPr>
                <w:noProof/>
              </w:rPr>
              <w:t>1.32 Laser Power Supply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615502" w:rsidP="0094133B">
            <w:r>
              <w:t>07/12/2016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615502" w:rsidP="0094133B">
            <w:r>
              <w:t>Spectra Diode Labs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Default="00615502" w:rsidP="00615502">
            <w:r>
              <w:t>SDL 928-10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615502" w:rsidP="0094133B">
            <w:r>
              <w:t>042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615502" w:rsidP="0094133B">
            <w:r>
              <w:t>MIT L.L. # 0003-62012-1</w:t>
            </w:r>
          </w:p>
        </w:tc>
      </w:tr>
    </w:tbl>
    <w:p w:rsidR="00EE610E" w:rsidRDefault="00EE610E" w:rsidP="00EE610E"/>
    <w:p w:rsidR="00EE610E" w:rsidRDefault="00615502" w:rsidP="00615502">
      <w:pPr>
        <w:jc w:val="center"/>
      </w:pPr>
      <w:r>
        <w:rPr>
          <w:noProof/>
        </w:rPr>
        <w:drawing>
          <wp:inline distT="0" distB="0" distL="0" distR="0">
            <wp:extent cx="6705600" cy="3438525"/>
            <wp:effectExtent l="0" t="0" r="0" b="9525"/>
            <wp:docPr id="59" name="Picture 59" descr="F:\DCIM\116___07\IMG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16___07\IMG_054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43" cy="344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/>
    <w:p w:rsidR="00EE610E" w:rsidRDefault="00EE610E" w:rsidP="00EE610E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 xml:space="preserve">Item# </w:t>
            </w:r>
            <w:r w:rsidR="00F0377B">
              <w:t>61</w:t>
            </w:r>
          </w:p>
        </w:tc>
        <w:tc>
          <w:tcPr>
            <w:tcW w:w="4680" w:type="dxa"/>
            <w:vAlign w:val="center"/>
          </w:tcPr>
          <w:p w:rsidR="00EE610E" w:rsidRDefault="00E037A2" w:rsidP="00E037A2">
            <w:r>
              <w:t>Pulse Generator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Date</w:t>
            </w:r>
          </w:p>
        </w:tc>
        <w:tc>
          <w:tcPr>
            <w:tcW w:w="2088" w:type="dxa"/>
            <w:vAlign w:val="center"/>
          </w:tcPr>
          <w:p w:rsidR="00EE610E" w:rsidRDefault="00E037A2" w:rsidP="0094133B">
            <w:r>
              <w:t>07/21/2016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EE610E" w:rsidRDefault="00E037A2" w:rsidP="0094133B">
            <w:r>
              <w:t>Hewlett Packard</w:t>
            </w:r>
          </w:p>
        </w:tc>
        <w:tc>
          <w:tcPr>
            <w:tcW w:w="1350" w:type="dxa"/>
            <w:vAlign w:val="center"/>
          </w:tcPr>
          <w:p w:rsidR="00EE610E" w:rsidRDefault="00EE610E" w:rsidP="0094133B">
            <w:r>
              <w:t>P/N</w:t>
            </w:r>
          </w:p>
        </w:tc>
        <w:tc>
          <w:tcPr>
            <w:tcW w:w="2088" w:type="dxa"/>
            <w:vAlign w:val="center"/>
          </w:tcPr>
          <w:p w:rsidR="00EE610E" w:rsidRDefault="00E037A2" w:rsidP="0094133B">
            <w:r>
              <w:t>8007B</w:t>
            </w:r>
          </w:p>
        </w:tc>
      </w:tr>
      <w:tr w:rsidR="00EE610E" w:rsidTr="0094133B">
        <w:trPr>
          <w:cantSplit/>
          <w:trHeight w:val="360"/>
        </w:trPr>
        <w:tc>
          <w:tcPr>
            <w:tcW w:w="1458" w:type="dxa"/>
            <w:vAlign w:val="center"/>
          </w:tcPr>
          <w:p w:rsidR="00EE610E" w:rsidRDefault="00EE610E" w:rsidP="0094133B">
            <w:r>
              <w:t>Serial#</w:t>
            </w:r>
          </w:p>
        </w:tc>
        <w:tc>
          <w:tcPr>
            <w:tcW w:w="4680" w:type="dxa"/>
            <w:vAlign w:val="center"/>
          </w:tcPr>
          <w:p w:rsidR="00EE610E" w:rsidRDefault="00EE610E" w:rsidP="0094133B"/>
        </w:tc>
        <w:tc>
          <w:tcPr>
            <w:tcW w:w="1350" w:type="dxa"/>
            <w:vAlign w:val="center"/>
          </w:tcPr>
          <w:p w:rsidR="00EE610E" w:rsidRDefault="00EE610E" w:rsidP="0094133B">
            <w:r>
              <w:t>Note</w:t>
            </w:r>
          </w:p>
        </w:tc>
        <w:tc>
          <w:tcPr>
            <w:tcW w:w="2088" w:type="dxa"/>
            <w:vAlign w:val="center"/>
          </w:tcPr>
          <w:p w:rsidR="00EE610E" w:rsidRDefault="00E037A2" w:rsidP="0094133B">
            <w:r>
              <w:t>Caltech 000054556</w:t>
            </w:r>
          </w:p>
        </w:tc>
      </w:tr>
    </w:tbl>
    <w:p w:rsidR="00EE610E" w:rsidRDefault="00EE610E" w:rsidP="00EE610E"/>
    <w:p w:rsidR="00EE610E" w:rsidRDefault="00E037A2" w:rsidP="00E037A2">
      <w:pPr>
        <w:jc w:val="center"/>
      </w:pPr>
      <w:r>
        <w:rPr>
          <w:noProof/>
        </w:rPr>
        <w:drawing>
          <wp:inline distT="0" distB="0" distL="0" distR="0">
            <wp:extent cx="6858000" cy="3219450"/>
            <wp:effectExtent l="0" t="0" r="0" b="0"/>
            <wp:docPr id="60" name="Picture 60" descr="F:\DCIM\116___07\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16___07\IMG_05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071" cy="321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0E" w:rsidRDefault="00EE610E" w:rsidP="00EE610E"/>
    <w:p w:rsidR="00F0377B" w:rsidRDefault="00F0377B" w:rsidP="00F0377B">
      <w:pPr>
        <w:pStyle w:val="Heading1"/>
      </w:pPr>
      <w:r>
        <w:lastRenderedPageBreak/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62</w:t>
            </w:r>
          </w:p>
        </w:tc>
        <w:tc>
          <w:tcPr>
            <w:tcW w:w="4680" w:type="dxa"/>
            <w:vAlign w:val="center"/>
          </w:tcPr>
          <w:p w:rsidR="00F0377B" w:rsidRDefault="00714EB5" w:rsidP="00BD2096">
            <w:r>
              <w:t>Synthesized RF Signal Generator 10kHz to 1060 MHz</w:t>
            </w:r>
          </w:p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714EB5" w:rsidP="00BD2096">
            <w:r>
              <w:t>07/12/2016</w:t>
            </w:r>
          </w:p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714EB5" w:rsidP="00BD2096">
            <w:r>
              <w:t>Fluke</w:t>
            </w:r>
          </w:p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714EB5" w:rsidP="00BD2096">
            <w:r>
              <w:t>6060B</w:t>
            </w:r>
          </w:p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714EB5" w:rsidP="00BD2096">
            <w:r>
              <w:t>Caltech 000054557</w:t>
            </w:r>
          </w:p>
        </w:tc>
      </w:tr>
    </w:tbl>
    <w:p w:rsidR="00F0377B" w:rsidRDefault="00F0377B" w:rsidP="00F0377B"/>
    <w:p w:rsidR="00F0377B" w:rsidRDefault="00714EB5" w:rsidP="00714EB5">
      <w:pPr>
        <w:jc w:val="center"/>
      </w:pPr>
      <w:r>
        <w:rPr>
          <w:noProof/>
        </w:rPr>
        <w:drawing>
          <wp:inline distT="0" distB="0" distL="0" distR="0">
            <wp:extent cx="6856928" cy="2990850"/>
            <wp:effectExtent l="0" t="0" r="1270" b="0"/>
            <wp:docPr id="61" name="Picture 61" descr="F:\DCIM\116___07\IMG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16___07\IMG_05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9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63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64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65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66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67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68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69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70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71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72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73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74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75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F0377B" w:rsidRDefault="00F0377B" w:rsidP="00F0377B">
      <w:pPr>
        <w:pStyle w:val="Heading1"/>
      </w:pPr>
    </w:p>
    <w:p w:rsidR="00F0377B" w:rsidRDefault="00F0377B" w:rsidP="00F0377B">
      <w:pPr>
        <w:pStyle w:val="Heading1"/>
      </w:pPr>
      <w:r>
        <w:t xml:space="preserve">Pictorial Physical </w:t>
      </w:r>
      <w:r w:rsidRPr="009D00A5">
        <w:t>Inventory</w:t>
      </w:r>
      <w:r>
        <w:t xml:space="preserve"> Sheet </w:t>
      </w:r>
      <w:proofErr w:type="gramStart"/>
      <w:r>
        <w:t>For</w:t>
      </w:r>
      <w:proofErr w:type="gramEnd"/>
      <w:r>
        <w:t xml:space="preserve"> COO Storage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lastRenderedPageBreak/>
              <w:t>Item# 76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F0377B">
            <w:r>
              <w:t>Item# 77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Date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P/N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  <w:tr w:rsidR="00F0377B" w:rsidTr="00BD2096">
        <w:trPr>
          <w:cantSplit/>
          <w:trHeight w:val="360"/>
        </w:trPr>
        <w:tc>
          <w:tcPr>
            <w:tcW w:w="1458" w:type="dxa"/>
            <w:vAlign w:val="center"/>
          </w:tcPr>
          <w:p w:rsidR="00F0377B" w:rsidRDefault="00F0377B" w:rsidP="00BD2096">
            <w:r>
              <w:t>Serial#</w:t>
            </w:r>
          </w:p>
        </w:tc>
        <w:tc>
          <w:tcPr>
            <w:tcW w:w="4680" w:type="dxa"/>
            <w:vAlign w:val="center"/>
          </w:tcPr>
          <w:p w:rsidR="00F0377B" w:rsidRDefault="00F0377B" w:rsidP="00BD2096"/>
        </w:tc>
        <w:tc>
          <w:tcPr>
            <w:tcW w:w="1350" w:type="dxa"/>
            <w:vAlign w:val="center"/>
          </w:tcPr>
          <w:p w:rsidR="00F0377B" w:rsidRDefault="00F0377B" w:rsidP="00BD2096">
            <w:r>
              <w:t>Note</w:t>
            </w:r>
          </w:p>
        </w:tc>
        <w:tc>
          <w:tcPr>
            <w:tcW w:w="2088" w:type="dxa"/>
            <w:vAlign w:val="center"/>
          </w:tcPr>
          <w:p w:rsidR="00F0377B" w:rsidRDefault="00F0377B" w:rsidP="00BD2096"/>
        </w:tc>
      </w:tr>
    </w:tbl>
    <w:p w:rsidR="00F0377B" w:rsidRDefault="00F0377B" w:rsidP="00F0377B"/>
    <w:tbl>
      <w:tblPr>
        <w:tblStyle w:val="TableGrid"/>
        <w:tblW w:w="4970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50"/>
      </w:tblGrid>
      <w:tr w:rsidR="00F0377B" w:rsidTr="00BD2096">
        <w:trPr>
          <w:trHeight w:hRule="exact" w:val="2359"/>
        </w:trPr>
        <w:tc>
          <w:tcPr>
            <w:tcW w:w="10951" w:type="dxa"/>
            <w:vAlign w:val="center"/>
          </w:tcPr>
          <w:p w:rsidR="00F0377B" w:rsidRDefault="00F0377B" w:rsidP="00BD2096"/>
        </w:tc>
      </w:tr>
      <w:tr w:rsidR="00F0377B" w:rsidTr="00BD2096">
        <w:trPr>
          <w:trHeight w:hRule="exact" w:val="2359"/>
        </w:trPr>
        <w:tc>
          <w:tcPr>
            <w:tcW w:w="10951" w:type="dxa"/>
          </w:tcPr>
          <w:p w:rsidR="00F0377B" w:rsidRDefault="00F0377B" w:rsidP="00BD2096"/>
        </w:tc>
      </w:tr>
    </w:tbl>
    <w:p w:rsidR="00F0377B" w:rsidRDefault="00F0377B" w:rsidP="00F0377B"/>
    <w:p w:rsidR="00F0377B" w:rsidRDefault="00F0377B" w:rsidP="00F0377B"/>
    <w:p w:rsidR="00EE610E" w:rsidRDefault="00EE610E" w:rsidP="00EE610E"/>
    <w:p w:rsidR="00EE610E" w:rsidRDefault="00EE610E" w:rsidP="00DC6429"/>
    <w:p w:rsidR="00DC6429" w:rsidRDefault="00DC6429" w:rsidP="00DC6429"/>
    <w:p w:rsidR="00DC6429" w:rsidRDefault="00DC6429" w:rsidP="00DC6429"/>
    <w:p w:rsidR="00DC6429" w:rsidRDefault="00DC6429" w:rsidP="00DC6429"/>
    <w:p w:rsidR="00DC6429" w:rsidRDefault="00DC6429" w:rsidP="00DC6429"/>
    <w:p w:rsidR="00DC6429" w:rsidRDefault="00DC6429" w:rsidP="00DC6429"/>
    <w:p w:rsidR="00DC6429" w:rsidRDefault="00DC6429" w:rsidP="00DC6429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p w:rsidR="00052041" w:rsidRDefault="00052041" w:rsidP="00DD2360"/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1677"/>
        <w:gridCol w:w="5384"/>
        <w:gridCol w:w="1553"/>
        <w:gridCol w:w="2402"/>
      </w:tblGrid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Item#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Date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proofErr w:type="spellStart"/>
            <w:r>
              <w:t>Mfr</w:t>
            </w:r>
            <w:proofErr w:type="spellEnd"/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P/N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  <w:tr w:rsidR="00052041" w:rsidTr="00C8664F">
        <w:trPr>
          <w:cantSplit/>
          <w:trHeight w:val="360"/>
        </w:trPr>
        <w:tc>
          <w:tcPr>
            <w:tcW w:w="1458" w:type="dxa"/>
            <w:vAlign w:val="center"/>
          </w:tcPr>
          <w:p w:rsidR="00052041" w:rsidRDefault="00052041" w:rsidP="00C8664F">
            <w:r>
              <w:t>Serial#</w:t>
            </w:r>
          </w:p>
        </w:tc>
        <w:tc>
          <w:tcPr>
            <w:tcW w:w="4680" w:type="dxa"/>
            <w:vAlign w:val="center"/>
          </w:tcPr>
          <w:p w:rsidR="00052041" w:rsidRDefault="00052041" w:rsidP="00C8664F"/>
        </w:tc>
        <w:tc>
          <w:tcPr>
            <w:tcW w:w="1350" w:type="dxa"/>
            <w:vAlign w:val="center"/>
          </w:tcPr>
          <w:p w:rsidR="00052041" w:rsidRDefault="00052041" w:rsidP="00C8664F">
            <w:r>
              <w:t>Note</w:t>
            </w:r>
          </w:p>
        </w:tc>
        <w:tc>
          <w:tcPr>
            <w:tcW w:w="2088" w:type="dxa"/>
            <w:vAlign w:val="center"/>
          </w:tcPr>
          <w:p w:rsidR="00052041" w:rsidRDefault="00052041" w:rsidP="00C8664F"/>
        </w:tc>
      </w:tr>
    </w:tbl>
    <w:p w:rsidR="00052041" w:rsidRDefault="00052041" w:rsidP="00DD2360"/>
    <w:tbl>
      <w:tblPr>
        <w:tblStyle w:val="TableGrid"/>
        <w:tblW w:w="4984" w:type="pct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981"/>
      </w:tblGrid>
      <w:tr w:rsidR="00052041" w:rsidTr="00C8664F">
        <w:trPr>
          <w:trHeight w:hRule="exact" w:val="2832"/>
        </w:trPr>
        <w:tc>
          <w:tcPr>
            <w:tcW w:w="9546" w:type="dxa"/>
            <w:vAlign w:val="center"/>
          </w:tcPr>
          <w:p w:rsidR="00052041" w:rsidRDefault="00052041" w:rsidP="00C8664F"/>
        </w:tc>
      </w:tr>
      <w:tr w:rsidR="00052041" w:rsidTr="00C8664F">
        <w:trPr>
          <w:trHeight w:hRule="exact" w:val="2832"/>
        </w:trPr>
        <w:tc>
          <w:tcPr>
            <w:tcW w:w="9546" w:type="dxa"/>
          </w:tcPr>
          <w:p w:rsidR="00052041" w:rsidRDefault="00052041" w:rsidP="00C8664F"/>
        </w:tc>
      </w:tr>
    </w:tbl>
    <w:p w:rsidR="00052041" w:rsidRDefault="00052041" w:rsidP="00DD2360"/>
    <w:sectPr w:rsidR="00052041" w:rsidSect="0005204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9FC0F60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EAC2BDC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3344214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965E3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2436AA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312E6560"/>
    <w:multiLevelType w:val="hybridMultilevel"/>
    <w:tmpl w:val="F5926B1C"/>
    <w:lvl w:ilvl="0" w:tplc="01486F52"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attachedTemplate r:id="rId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2041"/>
    <w:rsid w:val="00002AFF"/>
    <w:rsid w:val="00004797"/>
    <w:rsid w:val="0001424F"/>
    <w:rsid w:val="00020B54"/>
    <w:rsid w:val="0002515D"/>
    <w:rsid w:val="00025FF7"/>
    <w:rsid w:val="00027C98"/>
    <w:rsid w:val="00027E39"/>
    <w:rsid w:val="000306B6"/>
    <w:rsid w:val="00030C11"/>
    <w:rsid w:val="000355F7"/>
    <w:rsid w:val="00040B2D"/>
    <w:rsid w:val="00044263"/>
    <w:rsid w:val="000502F1"/>
    <w:rsid w:val="00052041"/>
    <w:rsid w:val="00053CE1"/>
    <w:rsid w:val="00056919"/>
    <w:rsid w:val="00057510"/>
    <w:rsid w:val="000619E3"/>
    <w:rsid w:val="00061F3F"/>
    <w:rsid w:val="0006367C"/>
    <w:rsid w:val="00064088"/>
    <w:rsid w:val="00064D61"/>
    <w:rsid w:val="00067760"/>
    <w:rsid w:val="00072F55"/>
    <w:rsid w:val="00073469"/>
    <w:rsid w:val="000762DB"/>
    <w:rsid w:val="00076D30"/>
    <w:rsid w:val="00077043"/>
    <w:rsid w:val="000845CA"/>
    <w:rsid w:val="00086D04"/>
    <w:rsid w:val="00094A41"/>
    <w:rsid w:val="00094E4C"/>
    <w:rsid w:val="000978D3"/>
    <w:rsid w:val="000A0AD3"/>
    <w:rsid w:val="000A209A"/>
    <w:rsid w:val="000A2C0A"/>
    <w:rsid w:val="000A2F39"/>
    <w:rsid w:val="000A3587"/>
    <w:rsid w:val="000A49A6"/>
    <w:rsid w:val="000A49F8"/>
    <w:rsid w:val="000A4ABB"/>
    <w:rsid w:val="000A4DBD"/>
    <w:rsid w:val="000A661C"/>
    <w:rsid w:val="000A7382"/>
    <w:rsid w:val="000B12D9"/>
    <w:rsid w:val="000B215A"/>
    <w:rsid w:val="000B35C3"/>
    <w:rsid w:val="000B6E44"/>
    <w:rsid w:val="000C3407"/>
    <w:rsid w:val="000C34B1"/>
    <w:rsid w:val="000D102F"/>
    <w:rsid w:val="000D4DFC"/>
    <w:rsid w:val="000D57D2"/>
    <w:rsid w:val="000E0472"/>
    <w:rsid w:val="000E4A44"/>
    <w:rsid w:val="000E5FA2"/>
    <w:rsid w:val="000F0C20"/>
    <w:rsid w:val="000F3761"/>
    <w:rsid w:val="0010282E"/>
    <w:rsid w:val="00104F8A"/>
    <w:rsid w:val="00107CA6"/>
    <w:rsid w:val="00110047"/>
    <w:rsid w:val="0011169B"/>
    <w:rsid w:val="00111A8A"/>
    <w:rsid w:val="00112A4A"/>
    <w:rsid w:val="0011666A"/>
    <w:rsid w:val="0012344A"/>
    <w:rsid w:val="00125CFC"/>
    <w:rsid w:val="001260D4"/>
    <w:rsid w:val="00132142"/>
    <w:rsid w:val="00133257"/>
    <w:rsid w:val="00133EEF"/>
    <w:rsid w:val="00134C25"/>
    <w:rsid w:val="0013543D"/>
    <w:rsid w:val="00136DF6"/>
    <w:rsid w:val="00137BC7"/>
    <w:rsid w:val="00141C30"/>
    <w:rsid w:val="00144468"/>
    <w:rsid w:val="001451CE"/>
    <w:rsid w:val="0014551F"/>
    <w:rsid w:val="00145ADC"/>
    <w:rsid w:val="00145DFC"/>
    <w:rsid w:val="00146596"/>
    <w:rsid w:val="0014777D"/>
    <w:rsid w:val="00147FEF"/>
    <w:rsid w:val="00154121"/>
    <w:rsid w:val="001549D6"/>
    <w:rsid w:val="00156B76"/>
    <w:rsid w:val="00160F1F"/>
    <w:rsid w:val="00166122"/>
    <w:rsid w:val="00172801"/>
    <w:rsid w:val="00172D5F"/>
    <w:rsid w:val="001818A7"/>
    <w:rsid w:val="00182A89"/>
    <w:rsid w:val="00184694"/>
    <w:rsid w:val="001865ED"/>
    <w:rsid w:val="00187A75"/>
    <w:rsid w:val="0019217C"/>
    <w:rsid w:val="00192944"/>
    <w:rsid w:val="00195ACE"/>
    <w:rsid w:val="0019645B"/>
    <w:rsid w:val="001A1100"/>
    <w:rsid w:val="001A1686"/>
    <w:rsid w:val="001A1BA6"/>
    <w:rsid w:val="001A2DE6"/>
    <w:rsid w:val="001A3A02"/>
    <w:rsid w:val="001A3C05"/>
    <w:rsid w:val="001A4C9D"/>
    <w:rsid w:val="001A72E4"/>
    <w:rsid w:val="001B0B55"/>
    <w:rsid w:val="001B13CC"/>
    <w:rsid w:val="001B4A95"/>
    <w:rsid w:val="001B7BB5"/>
    <w:rsid w:val="001B7F87"/>
    <w:rsid w:val="001C301A"/>
    <w:rsid w:val="001D0164"/>
    <w:rsid w:val="001D21D7"/>
    <w:rsid w:val="001D234C"/>
    <w:rsid w:val="001D5D44"/>
    <w:rsid w:val="001E133A"/>
    <w:rsid w:val="001E519B"/>
    <w:rsid w:val="001E5D5B"/>
    <w:rsid w:val="001E6809"/>
    <w:rsid w:val="002037EA"/>
    <w:rsid w:val="00211742"/>
    <w:rsid w:val="00212E32"/>
    <w:rsid w:val="00213AD5"/>
    <w:rsid w:val="00215E45"/>
    <w:rsid w:val="002207FD"/>
    <w:rsid w:val="00222C52"/>
    <w:rsid w:val="00223F24"/>
    <w:rsid w:val="002242E3"/>
    <w:rsid w:val="00225F46"/>
    <w:rsid w:val="00230516"/>
    <w:rsid w:val="00231377"/>
    <w:rsid w:val="00236434"/>
    <w:rsid w:val="00237A65"/>
    <w:rsid w:val="00240EED"/>
    <w:rsid w:val="00245394"/>
    <w:rsid w:val="00250A08"/>
    <w:rsid w:val="00252BBE"/>
    <w:rsid w:val="00252F34"/>
    <w:rsid w:val="00254654"/>
    <w:rsid w:val="00257E2D"/>
    <w:rsid w:val="00263858"/>
    <w:rsid w:val="00265607"/>
    <w:rsid w:val="00266201"/>
    <w:rsid w:val="00267E7F"/>
    <w:rsid w:val="0027171C"/>
    <w:rsid w:val="0027535C"/>
    <w:rsid w:val="00285C7B"/>
    <w:rsid w:val="002870FE"/>
    <w:rsid w:val="00291427"/>
    <w:rsid w:val="002966A5"/>
    <w:rsid w:val="002A1F4E"/>
    <w:rsid w:val="002A2C04"/>
    <w:rsid w:val="002A31AB"/>
    <w:rsid w:val="002A49BD"/>
    <w:rsid w:val="002B02AA"/>
    <w:rsid w:val="002B1DBC"/>
    <w:rsid w:val="002C11E3"/>
    <w:rsid w:val="002C32CC"/>
    <w:rsid w:val="002C4683"/>
    <w:rsid w:val="002C472C"/>
    <w:rsid w:val="002C5CE8"/>
    <w:rsid w:val="002C73AF"/>
    <w:rsid w:val="002D070E"/>
    <w:rsid w:val="002E0D00"/>
    <w:rsid w:val="002E248F"/>
    <w:rsid w:val="002E6280"/>
    <w:rsid w:val="002E65D3"/>
    <w:rsid w:val="002F0CD8"/>
    <w:rsid w:val="002F2A00"/>
    <w:rsid w:val="002F31A4"/>
    <w:rsid w:val="002F693E"/>
    <w:rsid w:val="00301312"/>
    <w:rsid w:val="00302E67"/>
    <w:rsid w:val="00305F28"/>
    <w:rsid w:val="003117E0"/>
    <w:rsid w:val="0031285B"/>
    <w:rsid w:val="003134A2"/>
    <w:rsid w:val="003166EA"/>
    <w:rsid w:val="003167A7"/>
    <w:rsid w:val="00320072"/>
    <w:rsid w:val="003205E7"/>
    <w:rsid w:val="00320BA7"/>
    <w:rsid w:val="00323806"/>
    <w:rsid w:val="00327313"/>
    <w:rsid w:val="00327A86"/>
    <w:rsid w:val="00330457"/>
    <w:rsid w:val="00334DA2"/>
    <w:rsid w:val="00340495"/>
    <w:rsid w:val="00340F57"/>
    <w:rsid w:val="003446CA"/>
    <w:rsid w:val="00352D9B"/>
    <w:rsid w:val="003535BF"/>
    <w:rsid w:val="00355386"/>
    <w:rsid w:val="0035683D"/>
    <w:rsid w:val="0035778C"/>
    <w:rsid w:val="00357C24"/>
    <w:rsid w:val="00365D82"/>
    <w:rsid w:val="00372AA3"/>
    <w:rsid w:val="00375831"/>
    <w:rsid w:val="0038111B"/>
    <w:rsid w:val="003819C0"/>
    <w:rsid w:val="00383497"/>
    <w:rsid w:val="00392424"/>
    <w:rsid w:val="00392B68"/>
    <w:rsid w:val="00395A6C"/>
    <w:rsid w:val="00396660"/>
    <w:rsid w:val="00396891"/>
    <w:rsid w:val="00396965"/>
    <w:rsid w:val="003A1D48"/>
    <w:rsid w:val="003A6369"/>
    <w:rsid w:val="003A7E6D"/>
    <w:rsid w:val="003B117F"/>
    <w:rsid w:val="003B1233"/>
    <w:rsid w:val="003B1843"/>
    <w:rsid w:val="003B506C"/>
    <w:rsid w:val="003B5502"/>
    <w:rsid w:val="003B64C4"/>
    <w:rsid w:val="003B78F0"/>
    <w:rsid w:val="003C2FEC"/>
    <w:rsid w:val="003C64DF"/>
    <w:rsid w:val="003D005F"/>
    <w:rsid w:val="003D07B6"/>
    <w:rsid w:val="003D138C"/>
    <w:rsid w:val="003D4705"/>
    <w:rsid w:val="003E0F27"/>
    <w:rsid w:val="003E7801"/>
    <w:rsid w:val="003F022F"/>
    <w:rsid w:val="003F2B30"/>
    <w:rsid w:val="003F5A56"/>
    <w:rsid w:val="003F62EB"/>
    <w:rsid w:val="004053B4"/>
    <w:rsid w:val="00407896"/>
    <w:rsid w:val="00413E08"/>
    <w:rsid w:val="00415B43"/>
    <w:rsid w:val="00415D07"/>
    <w:rsid w:val="004163B5"/>
    <w:rsid w:val="00424C98"/>
    <w:rsid w:val="0042566B"/>
    <w:rsid w:val="00425898"/>
    <w:rsid w:val="004262BB"/>
    <w:rsid w:val="00436FAF"/>
    <w:rsid w:val="0043762D"/>
    <w:rsid w:val="00437747"/>
    <w:rsid w:val="004415EB"/>
    <w:rsid w:val="004453B0"/>
    <w:rsid w:val="00451237"/>
    <w:rsid w:val="004531F0"/>
    <w:rsid w:val="00453A57"/>
    <w:rsid w:val="00455DC0"/>
    <w:rsid w:val="004675C2"/>
    <w:rsid w:val="00473D2D"/>
    <w:rsid w:val="00475340"/>
    <w:rsid w:val="00477C25"/>
    <w:rsid w:val="004824CB"/>
    <w:rsid w:val="00483935"/>
    <w:rsid w:val="00485605"/>
    <w:rsid w:val="004857BD"/>
    <w:rsid w:val="0049253C"/>
    <w:rsid w:val="00494553"/>
    <w:rsid w:val="0049721E"/>
    <w:rsid w:val="004A1E63"/>
    <w:rsid w:val="004A71D7"/>
    <w:rsid w:val="004B470E"/>
    <w:rsid w:val="004B60D8"/>
    <w:rsid w:val="004B6929"/>
    <w:rsid w:val="004B77D0"/>
    <w:rsid w:val="004C12DC"/>
    <w:rsid w:val="004C2012"/>
    <w:rsid w:val="004C2BEF"/>
    <w:rsid w:val="004C5806"/>
    <w:rsid w:val="004D29AC"/>
    <w:rsid w:val="004D2FD5"/>
    <w:rsid w:val="004D7955"/>
    <w:rsid w:val="004E0B57"/>
    <w:rsid w:val="004E0F88"/>
    <w:rsid w:val="004E1EC8"/>
    <w:rsid w:val="004E3C5A"/>
    <w:rsid w:val="004E7E4A"/>
    <w:rsid w:val="004F0746"/>
    <w:rsid w:val="004F44BE"/>
    <w:rsid w:val="004F6B8B"/>
    <w:rsid w:val="00503291"/>
    <w:rsid w:val="00503421"/>
    <w:rsid w:val="00503E0E"/>
    <w:rsid w:val="0050466C"/>
    <w:rsid w:val="005054ED"/>
    <w:rsid w:val="005115C7"/>
    <w:rsid w:val="00512E2D"/>
    <w:rsid w:val="00517DBA"/>
    <w:rsid w:val="00521BAE"/>
    <w:rsid w:val="005220FA"/>
    <w:rsid w:val="00522D0A"/>
    <w:rsid w:val="005231B9"/>
    <w:rsid w:val="00523BBC"/>
    <w:rsid w:val="0052407B"/>
    <w:rsid w:val="005248B3"/>
    <w:rsid w:val="00524C0C"/>
    <w:rsid w:val="005317A3"/>
    <w:rsid w:val="005351F5"/>
    <w:rsid w:val="00536359"/>
    <w:rsid w:val="005402C5"/>
    <w:rsid w:val="00540D67"/>
    <w:rsid w:val="00540E42"/>
    <w:rsid w:val="00541D7D"/>
    <w:rsid w:val="00544C8A"/>
    <w:rsid w:val="0055102F"/>
    <w:rsid w:val="0055137E"/>
    <w:rsid w:val="005557D5"/>
    <w:rsid w:val="00560E96"/>
    <w:rsid w:val="005642B5"/>
    <w:rsid w:val="00571871"/>
    <w:rsid w:val="00572EEA"/>
    <w:rsid w:val="005758B5"/>
    <w:rsid w:val="005765EE"/>
    <w:rsid w:val="00584A57"/>
    <w:rsid w:val="00587119"/>
    <w:rsid w:val="00587B95"/>
    <w:rsid w:val="00590C7D"/>
    <w:rsid w:val="00591756"/>
    <w:rsid w:val="00593203"/>
    <w:rsid w:val="005936E4"/>
    <w:rsid w:val="00595F38"/>
    <w:rsid w:val="005A0266"/>
    <w:rsid w:val="005A175A"/>
    <w:rsid w:val="005A1BAD"/>
    <w:rsid w:val="005A2027"/>
    <w:rsid w:val="005A4422"/>
    <w:rsid w:val="005A6175"/>
    <w:rsid w:val="005A69EB"/>
    <w:rsid w:val="005A7670"/>
    <w:rsid w:val="005B04A2"/>
    <w:rsid w:val="005B4A22"/>
    <w:rsid w:val="005B7242"/>
    <w:rsid w:val="005B7A58"/>
    <w:rsid w:val="005C44E4"/>
    <w:rsid w:val="005D3E5E"/>
    <w:rsid w:val="005E7DDF"/>
    <w:rsid w:val="005F17DE"/>
    <w:rsid w:val="005F19A4"/>
    <w:rsid w:val="005F3865"/>
    <w:rsid w:val="005F4EDD"/>
    <w:rsid w:val="005F7207"/>
    <w:rsid w:val="005F7D71"/>
    <w:rsid w:val="00602972"/>
    <w:rsid w:val="00604D11"/>
    <w:rsid w:val="006065C8"/>
    <w:rsid w:val="00607786"/>
    <w:rsid w:val="00611AEE"/>
    <w:rsid w:val="00614DC9"/>
    <w:rsid w:val="00614EB7"/>
    <w:rsid w:val="00614FD0"/>
    <w:rsid w:val="006151BD"/>
    <w:rsid w:val="00615502"/>
    <w:rsid w:val="006178AF"/>
    <w:rsid w:val="00617955"/>
    <w:rsid w:val="006207DD"/>
    <w:rsid w:val="00621761"/>
    <w:rsid w:val="00635009"/>
    <w:rsid w:val="00635673"/>
    <w:rsid w:val="0064271A"/>
    <w:rsid w:val="00652936"/>
    <w:rsid w:val="00653D37"/>
    <w:rsid w:val="0065602F"/>
    <w:rsid w:val="00660AA7"/>
    <w:rsid w:val="00662626"/>
    <w:rsid w:val="00663099"/>
    <w:rsid w:val="00663DD6"/>
    <w:rsid w:val="0067306D"/>
    <w:rsid w:val="00673617"/>
    <w:rsid w:val="0067768A"/>
    <w:rsid w:val="00682BCC"/>
    <w:rsid w:val="006868F1"/>
    <w:rsid w:val="006953C1"/>
    <w:rsid w:val="006A06CF"/>
    <w:rsid w:val="006A0E5E"/>
    <w:rsid w:val="006A0E99"/>
    <w:rsid w:val="006A183A"/>
    <w:rsid w:val="006A7C12"/>
    <w:rsid w:val="006B17FD"/>
    <w:rsid w:val="006B2D90"/>
    <w:rsid w:val="006B51C6"/>
    <w:rsid w:val="006C3D54"/>
    <w:rsid w:val="006C5B8D"/>
    <w:rsid w:val="006C6F63"/>
    <w:rsid w:val="006C73E3"/>
    <w:rsid w:val="006D004D"/>
    <w:rsid w:val="006D49DC"/>
    <w:rsid w:val="006D7A7D"/>
    <w:rsid w:val="006E1B44"/>
    <w:rsid w:val="006E3F45"/>
    <w:rsid w:val="006E54E7"/>
    <w:rsid w:val="006E6083"/>
    <w:rsid w:val="006E687A"/>
    <w:rsid w:val="006F04FA"/>
    <w:rsid w:val="006F1F8F"/>
    <w:rsid w:val="006F27F7"/>
    <w:rsid w:val="0070052A"/>
    <w:rsid w:val="00704927"/>
    <w:rsid w:val="00707D91"/>
    <w:rsid w:val="00712B47"/>
    <w:rsid w:val="00714EB5"/>
    <w:rsid w:val="0071631D"/>
    <w:rsid w:val="00716ACA"/>
    <w:rsid w:val="00716C50"/>
    <w:rsid w:val="007176B9"/>
    <w:rsid w:val="00724376"/>
    <w:rsid w:val="00725CB1"/>
    <w:rsid w:val="007304CC"/>
    <w:rsid w:val="0073588B"/>
    <w:rsid w:val="00735C4C"/>
    <w:rsid w:val="0074215E"/>
    <w:rsid w:val="00746412"/>
    <w:rsid w:val="007470C9"/>
    <w:rsid w:val="007542AE"/>
    <w:rsid w:val="00755C56"/>
    <w:rsid w:val="0075613D"/>
    <w:rsid w:val="007607C5"/>
    <w:rsid w:val="00761641"/>
    <w:rsid w:val="00764298"/>
    <w:rsid w:val="007653A1"/>
    <w:rsid w:val="00766BD4"/>
    <w:rsid w:val="00770D07"/>
    <w:rsid w:val="007727EB"/>
    <w:rsid w:val="00781E16"/>
    <w:rsid w:val="00790BF9"/>
    <w:rsid w:val="0079527F"/>
    <w:rsid w:val="00795F6E"/>
    <w:rsid w:val="007A2381"/>
    <w:rsid w:val="007A2590"/>
    <w:rsid w:val="007A44C4"/>
    <w:rsid w:val="007A51E4"/>
    <w:rsid w:val="007B0FA1"/>
    <w:rsid w:val="007B34A1"/>
    <w:rsid w:val="007B533C"/>
    <w:rsid w:val="007B6EE9"/>
    <w:rsid w:val="007C06F6"/>
    <w:rsid w:val="007C0800"/>
    <w:rsid w:val="007C5BF2"/>
    <w:rsid w:val="007C7BB0"/>
    <w:rsid w:val="007D04F7"/>
    <w:rsid w:val="007E1B88"/>
    <w:rsid w:val="007E3802"/>
    <w:rsid w:val="007E5CEE"/>
    <w:rsid w:val="007E6B55"/>
    <w:rsid w:val="007F1F9F"/>
    <w:rsid w:val="007F3460"/>
    <w:rsid w:val="007F3715"/>
    <w:rsid w:val="0080530B"/>
    <w:rsid w:val="0080660A"/>
    <w:rsid w:val="00813FF9"/>
    <w:rsid w:val="00814A0B"/>
    <w:rsid w:val="00820347"/>
    <w:rsid w:val="008222F3"/>
    <w:rsid w:val="008249F5"/>
    <w:rsid w:val="008261C7"/>
    <w:rsid w:val="00827D12"/>
    <w:rsid w:val="00830FC4"/>
    <w:rsid w:val="008353C0"/>
    <w:rsid w:val="00835B03"/>
    <w:rsid w:val="0083671A"/>
    <w:rsid w:val="00840C35"/>
    <w:rsid w:val="00842834"/>
    <w:rsid w:val="00844476"/>
    <w:rsid w:val="00850953"/>
    <w:rsid w:val="00853212"/>
    <w:rsid w:val="00853587"/>
    <w:rsid w:val="00854D09"/>
    <w:rsid w:val="00854F14"/>
    <w:rsid w:val="0085632F"/>
    <w:rsid w:val="00861CFA"/>
    <w:rsid w:val="00861E51"/>
    <w:rsid w:val="00864D60"/>
    <w:rsid w:val="008656E9"/>
    <w:rsid w:val="00865FF4"/>
    <w:rsid w:val="00870B98"/>
    <w:rsid w:val="0087129E"/>
    <w:rsid w:val="008857EE"/>
    <w:rsid w:val="00895049"/>
    <w:rsid w:val="00895257"/>
    <w:rsid w:val="00895682"/>
    <w:rsid w:val="008972C9"/>
    <w:rsid w:val="008A4732"/>
    <w:rsid w:val="008B5E62"/>
    <w:rsid w:val="008C0247"/>
    <w:rsid w:val="008C1B6A"/>
    <w:rsid w:val="008D285D"/>
    <w:rsid w:val="008D5953"/>
    <w:rsid w:val="008E0981"/>
    <w:rsid w:val="008E11A2"/>
    <w:rsid w:val="008E243D"/>
    <w:rsid w:val="008E5193"/>
    <w:rsid w:val="008E5332"/>
    <w:rsid w:val="008E7F63"/>
    <w:rsid w:val="008F629D"/>
    <w:rsid w:val="00900750"/>
    <w:rsid w:val="009107C4"/>
    <w:rsid w:val="00910F32"/>
    <w:rsid w:val="00911024"/>
    <w:rsid w:val="009126E3"/>
    <w:rsid w:val="009166AF"/>
    <w:rsid w:val="009204FB"/>
    <w:rsid w:val="00921508"/>
    <w:rsid w:val="009226A0"/>
    <w:rsid w:val="00923234"/>
    <w:rsid w:val="009263BF"/>
    <w:rsid w:val="009318C0"/>
    <w:rsid w:val="009330D8"/>
    <w:rsid w:val="00937747"/>
    <w:rsid w:val="00940730"/>
    <w:rsid w:val="0094133B"/>
    <w:rsid w:val="009415B7"/>
    <w:rsid w:val="00942FA0"/>
    <w:rsid w:val="009436AC"/>
    <w:rsid w:val="00947200"/>
    <w:rsid w:val="009474F2"/>
    <w:rsid w:val="00950A24"/>
    <w:rsid w:val="0095217E"/>
    <w:rsid w:val="00953D72"/>
    <w:rsid w:val="00955746"/>
    <w:rsid w:val="00963216"/>
    <w:rsid w:val="0096379D"/>
    <w:rsid w:val="00965D7D"/>
    <w:rsid w:val="00971963"/>
    <w:rsid w:val="009724CD"/>
    <w:rsid w:val="00975D07"/>
    <w:rsid w:val="00980DBB"/>
    <w:rsid w:val="00981418"/>
    <w:rsid w:val="009840DA"/>
    <w:rsid w:val="00984558"/>
    <w:rsid w:val="00992DC4"/>
    <w:rsid w:val="009938A9"/>
    <w:rsid w:val="009952CA"/>
    <w:rsid w:val="009975F4"/>
    <w:rsid w:val="009A124D"/>
    <w:rsid w:val="009A40CE"/>
    <w:rsid w:val="009A40DA"/>
    <w:rsid w:val="009A5FA3"/>
    <w:rsid w:val="009B1872"/>
    <w:rsid w:val="009B463D"/>
    <w:rsid w:val="009B48F4"/>
    <w:rsid w:val="009B4A32"/>
    <w:rsid w:val="009C2E3B"/>
    <w:rsid w:val="009D00A5"/>
    <w:rsid w:val="009D42F0"/>
    <w:rsid w:val="009D4467"/>
    <w:rsid w:val="009E279D"/>
    <w:rsid w:val="009E3B74"/>
    <w:rsid w:val="009E485A"/>
    <w:rsid w:val="009E51B9"/>
    <w:rsid w:val="009F0262"/>
    <w:rsid w:val="009F32F0"/>
    <w:rsid w:val="00A00EB4"/>
    <w:rsid w:val="00A04548"/>
    <w:rsid w:val="00A06D82"/>
    <w:rsid w:val="00A10C43"/>
    <w:rsid w:val="00A11F3F"/>
    <w:rsid w:val="00A12AE4"/>
    <w:rsid w:val="00A12CD7"/>
    <w:rsid w:val="00A141B6"/>
    <w:rsid w:val="00A15261"/>
    <w:rsid w:val="00A17602"/>
    <w:rsid w:val="00A17715"/>
    <w:rsid w:val="00A209C0"/>
    <w:rsid w:val="00A22C8A"/>
    <w:rsid w:val="00A23E04"/>
    <w:rsid w:val="00A2503F"/>
    <w:rsid w:val="00A32D13"/>
    <w:rsid w:val="00A331A1"/>
    <w:rsid w:val="00A35436"/>
    <w:rsid w:val="00A35D81"/>
    <w:rsid w:val="00A511F0"/>
    <w:rsid w:val="00A51389"/>
    <w:rsid w:val="00A51D34"/>
    <w:rsid w:val="00A53E32"/>
    <w:rsid w:val="00A60C2A"/>
    <w:rsid w:val="00A62A08"/>
    <w:rsid w:val="00A669F2"/>
    <w:rsid w:val="00A67D09"/>
    <w:rsid w:val="00A73BF7"/>
    <w:rsid w:val="00A7431E"/>
    <w:rsid w:val="00A76153"/>
    <w:rsid w:val="00A76215"/>
    <w:rsid w:val="00A77296"/>
    <w:rsid w:val="00A8059F"/>
    <w:rsid w:val="00A82B7F"/>
    <w:rsid w:val="00A83A16"/>
    <w:rsid w:val="00A8586A"/>
    <w:rsid w:val="00A91A25"/>
    <w:rsid w:val="00A921CE"/>
    <w:rsid w:val="00A93220"/>
    <w:rsid w:val="00A93D02"/>
    <w:rsid w:val="00AA0A17"/>
    <w:rsid w:val="00AA119E"/>
    <w:rsid w:val="00AA3354"/>
    <w:rsid w:val="00AA4B44"/>
    <w:rsid w:val="00AB294D"/>
    <w:rsid w:val="00AB5833"/>
    <w:rsid w:val="00AB61C9"/>
    <w:rsid w:val="00AC0041"/>
    <w:rsid w:val="00AC73EC"/>
    <w:rsid w:val="00AC7775"/>
    <w:rsid w:val="00AD0A37"/>
    <w:rsid w:val="00AD31F7"/>
    <w:rsid w:val="00AD4DF6"/>
    <w:rsid w:val="00AD510A"/>
    <w:rsid w:val="00AD60F4"/>
    <w:rsid w:val="00AD7EAE"/>
    <w:rsid w:val="00AE04D9"/>
    <w:rsid w:val="00AE287F"/>
    <w:rsid w:val="00AE3096"/>
    <w:rsid w:val="00AE3ED5"/>
    <w:rsid w:val="00AE44E0"/>
    <w:rsid w:val="00AE639D"/>
    <w:rsid w:val="00AE683C"/>
    <w:rsid w:val="00AE75CD"/>
    <w:rsid w:val="00AE7F0C"/>
    <w:rsid w:val="00AF4900"/>
    <w:rsid w:val="00AF5ABE"/>
    <w:rsid w:val="00AF5D62"/>
    <w:rsid w:val="00AF662E"/>
    <w:rsid w:val="00B01C73"/>
    <w:rsid w:val="00B0472D"/>
    <w:rsid w:val="00B07350"/>
    <w:rsid w:val="00B11D78"/>
    <w:rsid w:val="00B12CB8"/>
    <w:rsid w:val="00B12D1B"/>
    <w:rsid w:val="00B225CD"/>
    <w:rsid w:val="00B236EA"/>
    <w:rsid w:val="00B27297"/>
    <w:rsid w:val="00B36F11"/>
    <w:rsid w:val="00B427A5"/>
    <w:rsid w:val="00B5000B"/>
    <w:rsid w:val="00B51921"/>
    <w:rsid w:val="00B5295A"/>
    <w:rsid w:val="00B54D74"/>
    <w:rsid w:val="00B60CCF"/>
    <w:rsid w:val="00B630B3"/>
    <w:rsid w:val="00B64552"/>
    <w:rsid w:val="00B6580F"/>
    <w:rsid w:val="00B665C6"/>
    <w:rsid w:val="00B668BD"/>
    <w:rsid w:val="00B718C6"/>
    <w:rsid w:val="00B72296"/>
    <w:rsid w:val="00B752C4"/>
    <w:rsid w:val="00B81B46"/>
    <w:rsid w:val="00B82248"/>
    <w:rsid w:val="00B8478B"/>
    <w:rsid w:val="00B877B5"/>
    <w:rsid w:val="00B951DC"/>
    <w:rsid w:val="00B97C45"/>
    <w:rsid w:val="00BA3146"/>
    <w:rsid w:val="00BA4D11"/>
    <w:rsid w:val="00BA4DD2"/>
    <w:rsid w:val="00BB4BA4"/>
    <w:rsid w:val="00BB610A"/>
    <w:rsid w:val="00BB6D47"/>
    <w:rsid w:val="00BB7CF9"/>
    <w:rsid w:val="00BC243A"/>
    <w:rsid w:val="00BC610D"/>
    <w:rsid w:val="00BD15A3"/>
    <w:rsid w:val="00BD3D7D"/>
    <w:rsid w:val="00BD5007"/>
    <w:rsid w:val="00BD75E6"/>
    <w:rsid w:val="00BE27AF"/>
    <w:rsid w:val="00BE72D2"/>
    <w:rsid w:val="00BF2460"/>
    <w:rsid w:val="00BF3872"/>
    <w:rsid w:val="00BF5D8D"/>
    <w:rsid w:val="00C013F5"/>
    <w:rsid w:val="00C0314A"/>
    <w:rsid w:val="00C0505C"/>
    <w:rsid w:val="00C073CA"/>
    <w:rsid w:val="00C11BD0"/>
    <w:rsid w:val="00C1316F"/>
    <w:rsid w:val="00C23547"/>
    <w:rsid w:val="00C25826"/>
    <w:rsid w:val="00C355F3"/>
    <w:rsid w:val="00C35D9D"/>
    <w:rsid w:val="00C3657A"/>
    <w:rsid w:val="00C426FD"/>
    <w:rsid w:val="00C436CE"/>
    <w:rsid w:val="00C43CE4"/>
    <w:rsid w:val="00C4456B"/>
    <w:rsid w:val="00C461A6"/>
    <w:rsid w:val="00C51750"/>
    <w:rsid w:val="00C55521"/>
    <w:rsid w:val="00C665F4"/>
    <w:rsid w:val="00C6716C"/>
    <w:rsid w:val="00C67283"/>
    <w:rsid w:val="00C718B0"/>
    <w:rsid w:val="00C7687D"/>
    <w:rsid w:val="00C80C2F"/>
    <w:rsid w:val="00C8101E"/>
    <w:rsid w:val="00C82325"/>
    <w:rsid w:val="00C86113"/>
    <w:rsid w:val="00C8664F"/>
    <w:rsid w:val="00C91D7A"/>
    <w:rsid w:val="00C9605C"/>
    <w:rsid w:val="00CA0E66"/>
    <w:rsid w:val="00CA3430"/>
    <w:rsid w:val="00CA3C3E"/>
    <w:rsid w:val="00CA496A"/>
    <w:rsid w:val="00CA50A2"/>
    <w:rsid w:val="00CA7C37"/>
    <w:rsid w:val="00CB3520"/>
    <w:rsid w:val="00CB6AA6"/>
    <w:rsid w:val="00CB72C7"/>
    <w:rsid w:val="00CB748D"/>
    <w:rsid w:val="00CC09A5"/>
    <w:rsid w:val="00CC1B79"/>
    <w:rsid w:val="00CC54A0"/>
    <w:rsid w:val="00CC66E4"/>
    <w:rsid w:val="00CC6FEA"/>
    <w:rsid w:val="00CC7151"/>
    <w:rsid w:val="00CD2871"/>
    <w:rsid w:val="00CD2933"/>
    <w:rsid w:val="00CD7341"/>
    <w:rsid w:val="00CE1616"/>
    <w:rsid w:val="00CE5EAF"/>
    <w:rsid w:val="00CE5FC3"/>
    <w:rsid w:val="00CE6698"/>
    <w:rsid w:val="00CE7C73"/>
    <w:rsid w:val="00CF1BE3"/>
    <w:rsid w:val="00D01F60"/>
    <w:rsid w:val="00D04646"/>
    <w:rsid w:val="00D10D31"/>
    <w:rsid w:val="00D115D6"/>
    <w:rsid w:val="00D1355A"/>
    <w:rsid w:val="00D17FBC"/>
    <w:rsid w:val="00D208A3"/>
    <w:rsid w:val="00D252B2"/>
    <w:rsid w:val="00D27E5D"/>
    <w:rsid w:val="00D30B5E"/>
    <w:rsid w:val="00D31DE1"/>
    <w:rsid w:val="00D31FE8"/>
    <w:rsid w:val="00D337FD"/>
    <w:rsid w:val="00D33A66"/>
    <w:rsid w:val="00D3507A"/>
    <w:rsid w:val="00D36952"/>
    <w:rsid w:val="00D4110C"/>
    <w:rsid w:val="00D45E3D"/>
    <w:rsid w:val="00D538CE"/>
    <w:rsid w:val="00D53CA6"/>
    <w:rsid w:val="00D56DEA"/>
    <w:rsid w:val="00D63EFF"/>
    <w:rsid w:val="00D654AB"/>
    <w:rsid w:val="00D65570"/>
    <w:rsid w:val="00D65D19"/>
    <w:rsid w:val="00D67327"/>
    <w:rsid w:val="00D70E11"/>
    <w:rsid w:val="00D74CE3"/>
    <w:rsid w:val="00D7543F"/>
    <w:rsid w:val="00D77A09"/>
    <w:rsid w:val="00D77DE6"/>
    <w:rsid w:val="00D81DB0"/>
    <w:rsid w:val="00D844DF"/>
    <w:rsid w:val="00D91DA4"/>
    <w:rsid w:val="00D94C09"/>
    <w:rsid w:val="00D9639B"/>
    <w:rsid w:val="00DA10A4"/>
    <w:rsid w:val="00DA6924"/>
    <w:rsid w:val="00DA77F0"/>
    <w:rsid w:val="00DB21DF"/>
    <w:rsid w:val="00DB3BBC"/>
    <w:rsid w:val="00DC0D24"/>
    <w:rsid w:val="00DC1ECF"/>
    <w:rsid w:val="00DC4FDC"/>
    <w:rsid w:val="00DC6429"/>
    <w:rsid w:val="00DD0882"/>
    <w:rsid w:val="00DD2360"/>
    <w:rsid w:val="00DD296B"/>
    <w:rsid w:val="00DD63BB"/>
    <w:rsid w:val="00DE1608"/>
    <w:rsid w:val="00DE6A7F"/>
    <w:rsid w:val="00DE71EA"/>
    <w:rsid w:val="00DF08B6"/>
    <w:rsid w:val="00DF11AB"/>
    <w:rsid w:val="00E0198E"/>
    <w:rsid w:val="00E0228D"/>
    <w:rsid w:val="00E03621"/>
    <w:rsid w:val="00E037A2"/>
    <w:rsid w:val="00E069A6"/>
    <w:rsid w:val="00E06F0F"/>
    <w:rsid w:val="00E10BAF"/>
    <w:rsid w:val="00E11693"/>
    <w:rsid w:val="00E154F5"/>
    <w:rsid w:val="00E20E71"/>
    <w:rsid w:val="00E2235E"/>
    <w:rsid w:val="00E22661"/>
    <w:rsid w:val="00E25E77"/>
    <w:rsid w:val="00E32381"/>
    <w:rsid w:val="00E3355A"/>
    <w:rsid w:val="00E40507"/>
    <w:rsid w:val="00E40DAC"/>
    <w:rsid w:val="00E45705"/>
    <w:rsid w:val="00E46AA3"/>
    <w:rsid w:val="00E47437"/>
    <w:rsid w:val="00E5013E"/>
    <w:rsid w:val="00E51944"/>
    <w:rsid w:val="00E54D65"/>
    <w:rsid w:val="00E60498"/>
    <w:rsid w:val="00E67764"/>
    <w:rsid w:val="00E77874"/>
    <w:rsid w:val="00E812EF"/>
    <w:rsid w:val="00E81442"/>
    <w:rsid w:val="00E85FA1"/>
    <w:rsid w:val="00E930B3"/>
    <w:rsid w:val="00E9507E"/>
    <w:rsid w:val="00E95DBE"/>
    <w:rsid w:val="00EA338A"/>
    <w:rsid w:val="00EA4150"/>
    <w:rsid w:val="00EA5AA4"/>
    <w:rsid w:val="00EA71C3"/>
    <w:rsid w:val="00EB0503"/>
    <w:rsid w:val="00EB1E03"/>
    <w:rsid w:val="00EB725D"/>
    <w:rsid w:val="00EC2BA0"/>
    <w:rsid w:val="00EC7F36"/>
    <w:rsid w:val="00ED1076"/>
    <w:rsid w:val="00ED368B"/>
    <w:rsid w:val="00ED5331"/>
    <w:rsid w:val="00ED5E8D"/>
    <w:rsid w:val="00ED6CBC"/>
    <w:rsid w:val="00ED6DC5"/>
    <w:rsid w:val="00ED6EF6"/>
    <w:rsid w:val="00EE3097"/>
    <w:rsid w:val="00EE610E"/>
    <w:rsid w:val="00EE685F"/>
    <w:rsid w:val="00EF6A7C"/>
    <w:rsid w:val="00F00550"/>
    <w:rsid w:val="00F01DFB"/>
    <w:rsid w:val="00F02B3B"/>
    <w:rsid w:val="00F0377B"/>
    <w:rsid w:val="00F059EE"/>
    <w:rsid w:val="00F1261E"/>
    <w:rsid w:val="00F13228"/>
    <w:rsid w:val="00F15B21"/>
    <w:rsid w:val="00F15B58"/>
    <w:rsid w:val="00F17CBC"/>
    <w:rsid w:val="00F222AE"/>
    <w:rsid w:val="00F2363D"/>
    <w:rsid w:val="00F3008A"/>
    <w:rsid w:val="00F308DD"/>
    <w:rsid w:val="00F33427"/>
    <w:rsid w:val="00F3628B"/>
    <w:rsid w:val="00F40B2B"/>
    <w:rsid w:val="00F43250"/>
    <w:rsid w:val="00F503A4"/>
    <w:rsid w:val="00F50E97"/>
    <w:rsid w:val="00F52663"/>
    <w:rsid w:val="00F56311"/>
    <w:rsid w:val="00F613A6"/>
    <w:rsid w:val="00F62C5A"/>
    <w:rsid w:val="00F64295"/>
    <w:rsid w:val="00F70672"/>
    <w:rsid w:val="00F7554E"/>
    <w:rsid w:val="00F77957"/>
    <w:rsid w:val="00F8136B"/>
    <w:rsid w:val="00F86156"/>
    <w:rsid w:val="00F866DD"/>
    <w:rsid w:val="00F90E47"/>
    <w:rsid w:val="00F9108F"/>
    <w:rsid w:val="00F9407A"/>
    <w:rsid w:val="00F96268"/>
    <w:rsid w:val="00FA3148"/>
    <w:rsid w:val="00FA632E"/>
    <w:rsid w:val="00FA75EB"/>
    <w:rsid w:val="00FA7745"/>
    <w:rsid w:val="00FB076C"/>
    <w:rsid w:val="00FB17DA"/>
    <w:rsid w:val="00FB4B83"/>
    <w:rsid w:val="00FC008D"/>
    <w:rsid w:val="00FC4592"/>
    <w:rsid w:val="00FC48F4"/>
    <w:rsid w:val="00FC721A"/>
    <w:rsid w:val="00FC78ED"/>
    <w:rsid w:val="00FD372F"/>
    <w:rsid w:val="00FD37CA"/>
    <w:rsid w:val="00FE18C5"/>
    <w:rsid w:val="00FE3098"/>
    <w:rsid w:val="00FE68A8"/>
    <w:rsid w:val="00FE6A78"/>
    <w:rsid w:val="00FE6D9C"/>
    <w:rsid w:val="00FF1E29"/>
    <w:rsid w:val="00FF6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AD90473D-E503-44C9-AAFF-00C1DFC5C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nhideWhenUsed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6175"/>
    <w:rPr>
      <w:rFonts w:asciiTheme="minorHAnsi" w:hAnsiTheme="minorHAnsi" w:cs="Arial"/>
      <w:sz w:val="18"/>
    </w:rPr>
  </w:style>
  <w:style w:type="paragraph" w:styleId="Heading1">
    <w:name w:val="heading 1"/>
    <w:basedOn w:val="Normal"/>
    <w:next w:val="Normal"/>
    <w:qFormat/>
    <w:rsid w:val="005A6175"/>
    <w:pPr>
      <w:spacing w:after="240"/>
      <w:outlineLvl w:val="0"/>
    </w:pPr>
    <w:rPr>
      <w:rFonts w:asciiTheme="majorHAnsi" w:hAnsiTheme="majorHAnsi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E4A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unhideWhenUsed/>
    <w:rsid w:val="009D00A5"/>
    <w:rPr>
      <w:rFonts w:ascii="Tahoma" w:hAnsi="Tahoma" w:cs="Tahoma"/>
      <w:sz w:val="16"/>
      <w:szCs w:val="16"/>
    </w:rPr>
  </w:style>
  <w:style w:type="paragraph" w:customStyle="1" w:styleId="Amount">
    <w:name w:val="Amount"/>
    <w:basedOn w:val="Normal"/>
    <w:unhideWhenUsed/>
    <w:rsid w:val="00AE04D9"/>
    <w:pPr>
      <w:jc w:val="right"/>
    </w:pPr>
    <w:rPr>
      <w:rFonts w:cs="Times New Roman"/>
    </w:rPr>
  </w:style>
  <w:style w:type="paragraph" w:styleId="ListParagraph">
    <w:name w:val="List Paragraph"/>
    <w:basedOn w:val="Normal"/>
    <w:uiPriority w:val="34"/>
    <w:unhideWhenUsed/>
    <w:qFormat/>
    <w:rsid w:val="00C768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trick%20Murphy\AppData\Roaming\Microsoft\Templates\InventoryCountShee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nventory Sheet">
      <a:majorFont>
        <a:latin typeface="Arial Narrow"/>
        <a:ea typeface=""/>
        <a:cs typeface=""/>
      </a:majorFont>
      <a:minorFont>
        <a:latin typeface="Arial Narrow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822A75D1-01EB-482F-AB03-27524997EA7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InventoryCountSheet</Template>
  <TotalTime>1</TotalTime>
  <Pages>39</Pages>
  <Words>1395</Words>
  <Characters>7954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Physical inventory count sheet</vt:lpstr>
    </vt:vector>
  </TitlesOfParts>
  <Company/>
  <LinksUpToDate>false</LinksUpToDate>
  <CharactersWithSpaces>9331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Physical inventory count sheet</dc:title>
  <dc:creator>Patrick Murphy</dc:creator>
  <cp:lastModifiedBy>Patrick Murphy</cp:lastModifiedBy>
  <cp:revision>2</cp:revision>
  <cp:lastPrinted>2006-12-07T17:25:00Z</cp:lastPrinted>
  <dcterms:created xsi:type="dcterms:W3CDTF">2017-08-16T22:56:00Z</dcterms:created>
  <dcterms:modified xsi:type="dcterms:W3CDTF">2017-08-16T22:56:00Z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TC102104831033</vt:lpwstr>
  </property>
</Properties>
</file>